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5D5BF5">
        <w:tc>
          <w:tcPr>
            <w:tcW w:w="5000" w:type="pct"/>
          </w:tcPr>
          <w:p w:rsidR="005D5BF5" w:rsidRDefault="001B2C26" w:rsidP="00690061">
            <w:pPr>
              <w:pStyle w:val="Title"/>
              <w:ind w:left="0"/>
            </w:pPr>
            <w:r>
              <w:t>Spring</w:t>
            </w:r>
            <w:r w:rsidR="004918B3">
              <w:t xml:space="preserve"> 2017</w:t>
            </w:r>
            <w:r w:rsidR="00CA0F83">
              <w:t xml:space="preserve"> </w:t>
            </w:r>
            <w:r w:rsidR="00690061">
              <w:t>Newsletter</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5D5BF5" w:rsidRDefault="00690061">
      <w:pPr>
        <w:pStyle w:val="Organization"/>
      </w:pPr>
      <w:r>
        <w:t>B</w:t>
      </w:r>
      <w:r w:rsidR="00D32517">
        <w:rPr>
          <w:noProof/>
        </w:rPr>
        <mc:AlternateContent>
          <mc:Choice Requires="wps">
            <w:drawing>
              <wp:anchor distT="0" distB="0" distL="114300" distR="114300" simplePos="0" relativeHeight="251663360"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D32517">
                            <w:pPr>
                              <w:pStyle w:val="Photo"/>
                            </w:pPr>
                            <w:r>
                              <w:rPr>
                                <w:noProof/>
                              </w:rPr>
                              <w:drawing>
                                <wp:inline distT="0" distB="0" distL="0" distR="0">
                                  <wp:extent cx="2002536" cy="1338537"/>
                                  <wp:effectExtent l="76200" t="76200" r="74295" b="717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8">
                                            <a:extLst>
                                              <a:ext uri="{28A0092B-C50C-407E-A947-70E740481C1C}">
                                                <a14:useLocalDpi xmlns:a14="http://schemas.microsoft.com/office/drawing/2010/main" val="0"/>
                                              </a:ext>
                                            </a:extLst>
                                          </a:blip>
                                          <a:stretch>
                                            <a:fillRect/>
                                          </a:stretch>
                                        </pic:blipFill>
                                        <pic:spPr bwMode="auto">
                                          <a:xfrm>
                                            <a:off x="0" y="0"/>
                                            <a:ext cx="2002536" cy="1338537"/>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7E1150" w:rsidP="001E2728">
                            <w:pPr>
                              <w:pStyle w:val="Heading1"/>
                              <w:ind w:left="180" w:hanging="180"/>
                            </w:pPr>
                            <w:r>
                              <w:t xml:space="preserve">  Important Dates t</w:t>
                            </w:r>
                            <w:r w:rsidR="00AA660A">
                              <w:t>o Remember……</w:t>
                            </w:r>
                          </w:p>
                          <w:sdt>
                            <w:sdtPr>
                              <w:id w:val="-1023242815"/>
                              <w:placeholder>
                                <w:docPart w:val="77BBBF9B716C46619F94176813120D56"/>
                              </w:placeholder>
                              <w:date w:fullDate="2017-05-11T00:00:00Z">
                                <w:dateFormat w:val="MMMM d"/>
                                <w:lid w:val="en-US"/>
                                <w:storeMappedDataAs w:val="dateTime"/>
                                <w:calendar w:val="gregorian"/>
                              </w:date>
                            </w:sdtPr>
                            <w:sdtEndPr/>
                            <w:sdtContent>
                              <w:p w:rsidR="005D5BF5" w:rsidRDefault="004918B3" w:rsidP="004918B3">
                                <w:pPr>
                                  <w:pStyle w:val="Heading2"/>
                                  <w:spacing w:after="0" w:line="240" w:lineRule="auto"/>
                                </w:pPr>
                                <w:r>
                                  <w:t>May 11</w:t>
                                </w:r>
                              </w:p>
                            </w:sdtContent>
                          </w:sdt>
                          <w:p w:rsidR="001B2C26" w:rsidRDefault="008959BF" w:rsidP="004918B3">
                            <w:pPr>
                              <w:spacing w:after="0" w:line="240" w:lineRule="auto"/>
                            </w:pPr>
                            <w:r>
                              <w:t>6-12 Grade Activities Banquet (Pot-Luck Meal 6:30pm, Program 7:00pm CT)</w:t>
                            </w:r>
                          </w:p>
                          <w:p w:rsidR="005D5BF5" w:rsidRDefault="00482C14" w:rsidP="004918B3">
                            <w:pPr>
                              <w:pStyle w:val="Heading2"/>
                              <w:spacing w:after="0" w:line="240" w:lineRule="auto"/>
                            </w:pPr>
                            <w:sdt>
                              <w:sdtPr>
                                <w:id w:val="-1391110566"/>
                                <w:placeholder>
                                  <w:docPart w:val="77BBBF9B716C46619F94176813120D56"/>
                                </w:placeholder>
                                <w:date w:fullDate="2017-05-13T00:00:00Z">
                                  <w:dateFormat w:val="MMMM d"/>
                                  <w:lid w:val="en-US"/>
                                  <w:storeMappedDataAs w:val="dateTime"/>
                                  <w:calendar w:val="gregorian"/>
                                </w:date>
                              </w:sdtPr>
                              <w:sdtEndPr/>
                              <w:sdtContent>
                                <w:r w:rsidR="004918B3">
                                  <w:t>May 13</w:t>
                                </w:r>
                              </w:sdtContent>
                            </w:sdt>
                          </w:p>
                          <w:p w:rsidR="00630312" w:rsidRDefault="008959BF" w:rsidP="004918B3">
                            <w:pPr>
                              <w:spacing w:after="0" w:line="240" w:lineRule="auto"/>
                            </w:pPr>
                            <w:r>
                              <w:t>JH Graduation 10am</w:t>
                            </w:r>
                          </w:p>
                          <w:p w:rsidR="008959BF" w:rsidRDefault="008959BF" w:rsidP="004918B3">
                            <w:pPr>
                              <w:spacing w:after="0" w:line="240" w:lineRule="auto"/>
                            </w:pPr>
                            <w:r>
                              <w:t xml:space="preserve">HS </w:t>
                            </w:r>
                            <w:r w:rsidR="00150FB3">
                              <w:t>Baccalaureate</w:t>
                            </w:r>
                            <w:r w:rsidR="004918B3">
                              <w:t xml:space="preserve"> Service 2</w:t>
                            </w:r>
                            <w:r>
                              <w:t xml:space="preserve">pm at </w:t>
                            </w:r>
                            <w:r w:rsidR="004918B3">
                              <w:t>Community</w:t>
                            </w:r>
                            <w:r>
                              <w:t xml:space="preserve"> Church</w:t>
                            </w:r>
                          </w:p>
                          <w:p w:rsidR="008959BF" w:rsidRDefault="008959BF" w:rsidP="004918B3">
                            <w:pPr>
                              <w:spacing w:after="0" w:line="240" w:lineRule="auto"/>
                            </w:pPr>
                            <w:r>
                              <w:t>HS Graduation Ceremony 4pm CT</w:t>
                            </w:r>
                          </w:p>
                          <w:p w:rsidR="004918B3" w:rsidRDefault="004918B3" w:rsidP="004918B3">
                            <w:pPr>
                              <w:spacing w:after="0" w:line="240" w:lineRule="auto"/>
                            </w:pPr>
                            <w:r>
                              <w:rPr>
                                <w:b/>
                              </w:rPr>
                              <w:t>May 17</w:t>
                            </w:r>
                          </w:p>
                          <w:p w:rsidR="004918B3" w:rsidRPr="004918B3" w:rsidRDefault="004918B3" w:rsidP="004918B3">
                            <w:pPr>
                              <w:spacing w:after="0" w:line="240" w:lineRule="auto"/>
                            </w:pPr>
                            <w:r>
                              <w:t>Last Day for 8</w:t>
                            </w:r>
                            <w:r w:rsidRPr="004918B3">
                              <w:rPr>
                                <w:vertAlign w:val="superscript"/>
                              </w:rPr>
                              <w:t>th</w:t>
                            </w:r>
                            <w:r>
                              <w:t xml:space="preserve"> Grade</w:t>
                            </w:r>
                          </w:p>
                          <w:p w:rsidR="001C5777" w:rsidRDefault="004918B3" w:rsidP="004918B3">
                            <w:pPr>
                              <w:pStyle w:val="Heading2"/>
                              <w:spacing w:after="0" w:line="240" w:lineRule="auto"/>
                              <w:ind w:left="0"/>
                            </w:pPr>
                            <w:r>
                              <w:t xml:space="preserve">   May 18</w:t>
                            </w:r>
                          </w:p>
                          <w:p w:rsidR="001C5777" w:rsidRPr="001C5777" w:rsidRDefault="008959BF" w:rsidP="004918B3">
                            <w:pPr>
                              <w:spacing w:after="0" w:line="240" w:lineRule="auto"/>
                            </w:pPr>
                            <w:r>
                              <w:t>Last Day of School</w:t>
                            </w:r>
                            <w:r w:rsidR="00734D6D">
                              <w:t xml:space="preserve"> – FULL DAY</w:t>
                            </w:r>
                          </w:p>
                          <w:tbl>
                            <w:tblPr>
                              <w:tblStyle w:val="NewsletterTable"/>
                              <w:tblW w:w="5000" w:type="pct"/>
                              <w:jc w:val="center"/>
                              <w:tblLook w:val="04A0" w:firstRow="1" w:lastRow="0" w:firstColumn="1" w:lastColumn="0" w:noHBand="0" w:noVBand="1"/>
                              <w:tblDescription w:val="Announcemen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9264C5">
                                  <w:pPr>
                                    <w:pStyle w:val="Heading1"/>
                                    <w:outlineLvl w:val="0"/>
                                  </w:pPr>
                                  <w:r>
                                    <w:t>Keeping Up To Date….</w:t>
                                  </w:r>
                                </w:p>
                                <w:p w:rsidR="005D5BF5" w:rsidRDefault="009264C5" w:rsidP="009264C5">
                                  <w:r>
                                    <w:t xml:space="preserve">Be sure to regularly check the daily bulletin which can be accessed at </w:t>
                                  </w:r>
                                  <w:hyperlink r:id="rId9" w:history="1">
                                    <w:r w:rsidRPr="00BE51FD">
                                      <w:rPr>
                                        <w:rStyle w:val="Hyperlink"/>
                                      </w:rPr>
                                      <w:t>www.usd314.weebly.com</w:t>
                                    </w:r>
                                  </w:hyperlink>
                                  <w:r>
                                    <w:t xml:space="preserve"> for announcement and schedule changes.</w:t>
                                  </w:r>
                                </w:p>
                                <w:p w:rsidR="009264C5" w:rsidRDefault="00CA0F83" w:rsidP="001B2C26">
                                  <w:r>
                                    <w:t xml:space="preserve">A school activity calendar can </w:t>
                                  </w:r>
                                  <w:r w:rsidR="009264C5">
                                    <w:t>be</w:t>
                                  </w:r>
                                  <w:r w:rsidR="001B2C26">
                                    <w:t xml:space="preserve"> accessed on the school webpage as well.</w:t>
                                  </w:r>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241.5pt;height:28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" o:allowoverlap="f" filled="f" stroked="f" strokeweight=".5pt">
                <v:textbox inset="1.44pt,0,1.44pt,0">
                  <w:txbxContent>
                    <w:p w:rsidR="005D5BF5" w:rsidRDefault="00D32517">
                      <w:pPr>
                        <w:pStyle w:val="Photo"/>
                      </w:pPr>
                      <w:r>
                        <w:rPr>
                          <w:noProof/>
                        </w:rPr>
                        <w:drawing>
                          <wp:inline distT="0" distB="0" distL="0" distR="0">
                            <wp:extent cx="2002536" cy="1338537"/>
                            <wp:effectExtent l="76200" t="76200" r="74295" b="717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8">
                                      <a:extLst>
                                        <a:ext uri="{28A0092B-C50C-407E-A947-70E740481C1C}">
                                          <a14:useLocalDpi xmlns:a14="http://schemas.microsoft.com/office/drawing/2010/main" val="0"/>
                                        </a:ext>
                                      </a:extLst>
                                    </a:blip>
                                    <a:stretch>
                                      <a:fillRect/>
                                    </a:stretch>
                                  </pic:blipFill>
                                  <pic:spPr bwMode="auto">
                                    <a:xfrm>
                                      <a:off x="0" y="0"/>
                                      <a:ext cx="2002536" cy="1338537"/>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7E1150" w:rsidP="001E2728">
                      <w:pPr>
                        <w:pStyle w:val="Heading1"/>
                        <w:ind w:left="180" w:hanging="180"/>
                      </w:pPr>
                      <w:r>
                        <w:t xml:space="preserve">  Important Dates t</w:t>
                      </w:r>
                      <w:r w:rsidR="00AA660A">
                        <w:t>o Remember……</w:t>
                      </w:r>
                    </w:p>
                    <w:sdt>
                      <w:sdtPr>
                        <w:id w:val="-1023242815"/>
                        <w:placeholder>
                          <w:docPart w:val="77BBBF9B716C46619F94176813120D56"/>
                        </w:placeholder>
                        <w:date w:fullDate="2017-05-11T00:00:00Z">
                          <w:dateFormat w:val="MMMM d"/>
                          <w:lid w:val="en-US"/>
                          <w:storeMappedDataAs w:val="dateTime"/>
                          <w:calendar w:val="gregorian"/>
                        </w:date>
                      </w:sdtPr>
                      <w:sdtEndPr/>
                      <w:sdtContent>
                        <w:p w:rsidR="005D5BF5" w:rsidRDefault="004918B3" w:rsidP="004918B3">
                          <w:pPr>
                            <w:pStyle w:val="Heading2"/>
                            <w:spacing w:after="0" w:line="240" w:lineRule="auto"/>
                          </w:pPr>
                          <w:r>
                            <w:t>May 11</w:t>
                          </w:r>
                        </w:p>
                      </w:sdtContent>
                    </w:sdt>
                    <w:p w:rsidR="001B2C26" w:rsidRDefault="008959BF" w:rsidP="004918B3">
                      <w:pPr>
                        <w:spacing w:after="0" w:line="240" w:lineRule="auto"/>
                      </w:pPr>
                      <w:r>
                        <w:t>6-12 Grade Activities Banquet (Pot-Luck Meal 6:30pm, Program 7:00pm CT)</w:t>
                      </w:r>
                    </w:p>
                    <w:p w:rsidR="005D5BF5" w:rsidRDefault="00482C14" w:rsidP="004918B3">
                      <w:pPr>
                        <w:pStyle w:val="Heading2"/>
                        <w:spacing w:after="0" w:line="240" w:lineRule="auto"/>
                      </w:pPr>
                      <w:sdt>
                        <w:sdtPr>
                          <w:id w:val="-1391110566"/>
                          <w:placeholder>
                            <w:docPart w:val="77BBBF9B716C46619F94176813120D56"/>
                          </w:placeholder>
                          <w:date w:fullDate="2017-05-13T00:00:00Z">
                            <w:dateFormat w:val="MMMM d"/>
                            <w:lid w:val="en-US"/>
                            <w:storeMappedDataAs w:val="dateTime"/>
                            <w:calendar w:val="gregorian"/>
                          </w:date>
                        </w:sdtPr>
                        <w:sdtEndPr/>
                        <w:sdtContent>
                          <w:r w:rsidR="004918B3">
                            <w:t>May 13</w:t>
                          </w:r>
                        </w:sdtContent>
                      </w:sdt>
                    </w:p>
                    <w:p w:rsidR="00630312" w:rsidRDefault="008959BF" w:rsidP="004918B3">
                      <w:pPr>
                        <w:spacing w:after="0" w:line="240" w:lineRule="auto"/>
                      </w:pPr>
                      <w:r>
                        <w:t>JH Graduation 10am</w:t>
                      </w:r>
                    </w:p>
                    <w:p w:rsidR="008959BF" w:rsidRDefault="008959BF" w:rsidP="004918B3">
                      <w:pPr>
                        <w:spacing w:after="0" w:line="240" w:lineRule="auto"/>
                      </w:pPr>
                      <w:r>
                        <w:t xml:space="preserve">HS </w:t>
                      </w:r>
                      <w:r w:rsidR="00150FB3">
                        <w:t>Baccalaureate</w:t>
                      </w:r>
                      <w:r w:rsidR="004918B3">
                        <w:t xml:space="preserve"> Service 2</w:t>
                      </w:r>
                      <w:r>
                        <w:t xml:space="preserve">pm at </w:t>
                      </w:r>
                      <w:r w:rsidR="004918B3">
                        <w:t>Community</w:t>
                      </w:r>
                      <w:r>
                        <w:t xml:space="preserve"> Church</w:t>
                      </w:r>
                    </w:p>
                    <w:p w:rsidR="008959BF" w:rsidRDefault="008959BF" w:rsidP="004918B3">
                      <w:pPr>
                        <w:spacing w:after="0" w:line="240" w:lineRule="auto"/>
                      </w:pPr>
                      <w:r>
                        <w:t>HS Graduation Ceremony 4pm CT</w:t>
                      </w:r>
                    </w:p>
                    <w:p w:rsidR="004918B3" w:rsidRDefault="004918B3" w:rsidP="004918B3">
                      <w:pPr>
                        <w:spacing w:after="0" w:line="240" w:lineRule="auto"/>
                      </w:pPr>
                      <w:r>
                        <w:rPr>
                          <w:b/>
                        </w:rPr>
                        <w:t>May 17</w:t>
                      </w:r>
                    </w:p>
                    <w:p w:rsidR="004918B3" w:rsidRPr="004918B3" w:rsidRDefault="004918B3" w:rsidP="004918B3">
                      <w:pPr>
                        <w:spacing w:after="0" w:line="240" w:lineRule="auto"/>
                      </w:pPr>
                      <w:r>
                        <w:t>Last Day for 8</w:t>
                      </w:r>
                      <w:r w:rsidRPr="004918B3">
                        <w:rPr>
                          <w:vertAlign w:val="superscript"/>
                        </w:rPr>
                        <w:t>th</w:t>
                      </w:r>
                      <w:r>
                        <w:t xml:space="preserve"> Grade</w:t>
                      </w:r>
                    </w:p>
                    <w:p w:rsidR="001C5777" w:rsidRDefault="004918B3" w:rsidP="004918B3">
                      <w:pPr>
                        <w:pStyle w:val="Heading2"/>
                        <w:spacing w:after="0" w:line="240" w:lineRule="auto"/>
                        <w:ind w:left="0"/>
                      </w:pPr>
                      <w:r>
                        <w:t xml:space="preserve">   May 18</w:t>
                      </w:r>
                    </w:p>
                    <w:p w:rsidR="001C5777" w:rsidRPr="001C5777" w:rsidRDefault="008959BF" w:rsidP="004918B3">
                      <w:pPr>
                        <w:spacing w:after="0" w:line="240" w:lineRule="auto"/>
                      </w:pPr>
                      <w:r>
                        <w:t>Last Day of School</w:t>
                      </w:r>
                      <w:r w:rsidR="00734D6D">
                        <w:t xml:space="preserve"> – FULL DAY</w:t>
                      </w:r>
                    </w:p>
                    <w:tbl>
                      <w:tblPr>
                        <w:tblStyle w:val="NewsletterTable"/>
                        <w:tblW w:w="5000" w:type="pct"/>
                        <w:jc w:val="center"/>
                        <w:tblLook w:val="04A0" w:firstRow="1" w:lastRow="0" w:firstColumn="1" w:lastColumn="0" w:noHBand="0" w:noVBand="1"/>
                        <w:tblDescription w:val="Announcemen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9264C5">
                            <w:pPr>
                              <w:pStyle w:val="Heading1"/>
                              <w:outlineLvl w:val="0"/>
                            </w:pPr>
                            <w:r>
                              <w:t>Keeping Up To Date….</w:t>
                            </w:r>
                          </w:p>
                          <w:p w:rsidR="005D5BF5" w:rsidRDefault="009264C5" w:rsidP="009264C5">
                            <w:r>
                              <w:t xml:space="preserve">Be sure to regularly check the daily bulletin which can be accessed at </w:t>
                            </w:r>
                            <w:hyperlink r:id="rId10" w:history="1">
                              <w:r w:rsidRPr="00BE51FD">
                                <w:rPr>
                                  <w:rStyle w:val="Hyperlink"/>
                                </w:rPr>
                                <w:t>www.usd314.weebly.com</w:t>
                              </w:r>
                            </w:hyperlink>
                            <w:r>
                              <w:t xml:space="preserve"> for announcement and schedule changes.</w:t>
                            </w:r>
                          </w:p>
                          <w:p w:rsidR="009264C5" w:rsidRDefault="00CA0F83" w:rsidP="001B2C26">
                            <w:r>
                              <w:t xml:space="preserve">A school activity calendar can </w:t>
                            </w:r>
                            <w:r w:rsidR="009264C5">
                              <w:t>be</w:t>
                            </w:r>
                            <w:r w:rsidR="001B2C26">
                              <w:t xml:space="preserve"> accessed on the school webpage as well.</w:t>
                            </w:r>
                          </w:p>
                        </w:tc>
                      </w:tr>
                    </w:tbl>
                    <w:p w:rsidR="005D5BF5" w:rsidRDefault="005D5BF5">
                      <w:pPr>
                        <w:pStyle w:val="NoSpacing"/>
                      </w:pPr>
                    </w:p>
                  </w:txbxContent>
                </v:textbox>
                <w10:wrap type="square" side="left" anchorx="page" anchory="margin"/>
              </v:shape>
            </w:pict>
          </mc:Fallback>
        </mc:AlternateContent>
      </w:r>
      <w:r>
        <w:t>rewster Schools</w:t>
      </w:r>
    </w:p>
    <w:p w:rsidR="005D5BF5" w:rsidRDefault="00690061">
      <w:pPr>
        <w:pStyle w:val="ContactInfo"/>
      </w:pPr>
      <w:r>
        <w:t>PO Box 220 – 127 Kansas Ave. Brewster KS 67732</w:t>
      </w:r>
    </w:p>
    <w:p w:rsidR="005D5BF5" w:rsidRDefault="00690061">
      <w:pPr>
        <w:pStyle w:val="ContactInfo"/>
      </w:pPr>
      <w:r>
        <w:t>www.usd314.weebly.com</w:t>
      </w:r>
      <w:r w:rsidR="00D32517">
        <w:t xml:space="preserve"> T: </w:t>
      </w:r>
      <w:r>
        <w:t>785-694-2236</w:t>
      </w:r>
    </w:p>
    <w:tbl>
      <w:tblPr>
        <w:tblStyle w:val="NewsletterTable"/>
        <w:tblW w:w="3220" w:type="pct"/>
        <w:tblLook w:val="0660" w:firstRow="1" w:lastRow="1" w:firstColumn="0" w:lastColumn="0" w:noHBand="1" w:noVBand="1"/>
        <w:tblDescription w:val="Intro letter"/>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0" w:type="auto"/>
          </w:tcPr>
          <w:p w:rsidR="005D5BF5" w:rsidRDefault="005D5BF5">
            <w:pPr>
              <w:pStyle w:val="TableSpace"/>
            </w:pPr>
          </w:p>
        </w:tc>
      </w:tr>
      <w:tr w:rsidR="005D5BF5" w:rsidTr="005D5BF5">
        <w:tc>
          <w:tcPr>
            <w:tcW w:w="6955" w:type="dxa"/>
          </w:tcPr>
          <w:p w:rsidR="005D5BF5" w:rsidRDefault="00690061" w:rsidP="00690061">
            <w:pPr>
              <w:spacing w:after="200" w:line="276" w:lineRule="auto"/>
            </w:pPr>
            <w:r>
              <w:t>Dear Students, Parents, and Patrons,</w:t>
            </w:r>
          </w:p>
          <w:p w:rsidR="00690061" w:rsidRDefault="004918B3" w:rsidP="00690061">
            <w:pPr>
              <w:spacing w:after="200" w:line="276" w:lineRule="auto"/>
            </w:pPr>
            <w:r>
              <w:t>We have finally made it to the final few days of school.  I would like to thank all of our families for being part of our school family this year.  This has been a year that truly has flown by, it hardly seems possible that we are already thinking about summer vacations, and what next year may bring.  I am excited to see what the future holds for our school, we have continued to grow throughout this year, and continue to embrace those changes. I hope everyone has a relaxing and memorable summer, it will inevitably go too fast for everyone’s liking. However, we are looking forward to another year working with you students.  Enrollment for the coming ’17-’18 school year will be Tuesday August 1</w:t>
            </w:r>
            <w:r w:rsidRPr="004918B3">
              <w:rPr>
                <w:vertAlign w:val="superscript"/>
              </w:rPr>
              <w:t>st</w:t>
            </w:r>
            <w:r>
              <w:t>.  Times will be set once we get closer to that date and will be included in enrollment packets which will be mailed to each family approximately 1-2 weeks before enrollment.  Again, thank you for trusting us with the education of your students this school term, have a great summer!</w:t>
            </w:r>
          </w:p>
          <w:p w:rsidR="009264C5" w:rsidRDefault="009264C5" w:rsidP="00690061">
            <w:pPr>
              <w:spacing w:after="200" w:line="276" w:lineRule="auto"/>
            </w:pPr>
            <w:r>
              <w:t>Sincerely,</w:t>
            </w:r>
          </w:p>
          <w:p w:rsidR="009264C5" w:rsidRDefault="009264C5" w:rsidP="009264C5">
            <w:pPr>
              <w:spacing w:before="0"/>
            </w:pPr>
            <w:r>
              <w:t>Mr. Shea Rothchild</w:t>
            </w:r>
          </w:p>
          <w:p w:rsidR="009264C5" w:rsidRDefault="009264C5" w:rsidP="009264C5">
            <w:pPr>
              <w:spacing w:before="0"/>
            </w:pPr>
            <w:r>
              <w:t>Superintendent/PK-12 Principal</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0" w:type="auto"/>
          </w:tcPr>
          <w:p w:rsidR="005D5BF5" w:rsidRDefault="005D5BF5">
            <w:pPr>
              <w:pStyle w:val="TableSpace"/>
            </w:pPr>
          </w:p>
        </w:tc>
      </w:tr>
    </w:tbl>
    <w:p w:rsidR="005B7E3F" w:rsidRPr="005B7E3F" w:rsidRDefault="006B7C9A" w:rsidP="00E05398">
      <w:pPr>
        <w:rPr>
          <w:b/>
          <w:color w:val="918485" w:themeColor="accent5"/>
          <w:sz w:val="28"/>
          <w:szCs w:val="28"/>
        </w:rPr>
      </w:pPr>
      <w:r>
        <w:rPr>
          <w:b/>
          <w:color w:val="918485" w:themeColor="accent5"/>
          <w:sz w:val="28"/>
          <w:szCs w:val="28"/>
        </w:rPr>
        <w:t>Around the School……..</w:t>
      </w:r>
      <w:r w:rsidR="005B7E3F" w:rsidRPr="005B7E3F">
        <w:rPr>
          <w:b/>
          <w:color w:val="918485" w:themeColor="accent5"/>
          <w:sz w:val="28"/>
          <w:szCs w:val="28"/>
        </w:rPr>
        <w:t>……</w:t>
      </w:r>
    </w:p>
    <w:p w:rsidR="00E05398" w:rsidRPr="00A4655C" w:rsidRDefault="006B7C9A" w:rsidP="00E05398">
      <w:r>
        <w:rPr>
          <w:b/>
        </w:rPr>
        <w:t>Student Council</w:t>
      </w:r>
      <w:r w:rsidR="00A4655C">
        <w:rPr>
          <w:b/>
        </w:rPr>
        <w:t>…….</w:t>
      </w:r>
      <w:r w:rsidR="00A4655C">
        <w:t>Brewster Student Council is made up of members from the 7</w:t>
      </w:r>
      <w:r w:rsidR="00A4655C" w:rsidRPr="00A4655C">
        <w:rPr>
          <w:vertAlign w:val="superscript"/>
        </w:rPr>
        <w:t>th</w:t>
      </w:r>
      <w:r w:rsidR="00A4655C">
        <w:t>-12</w:t>
      </w:r>
      <w:r w:rsidR="00A4655C" w:rsidRPr="00A4655C">
        <w:rPr>
          <w:vertAlign w:val="superscript"/>
        </w:rPr>
        <w:t>th</w:t>
      </w:r>
      <w:r w:rsidR="00A4655C">
        <w:t xml:space="preserve"> grade classes.  These students have been working hard all school year long to bring service opportunities, activities and events to the school and community.</w:t>
      </w:r>
      <w:r w:rsidR="007E3CE8">
        <w:t xml:space="preserve">  </w:t>
      </w:r>
      <w:r w:rsidR="00150FB3">
        <w:rPr>
          <w:noProof/>
        </w:rPr>
        <w:lastRenderedPageBreak/>
        <mc:AlternateContent>
          <mc:Choice Requires="wps">
            <w:drawing>
              <wp:anchor distT="0" distB="0" distL="114300" distR="114300" simplePos="0" relativeHeight="251667456" behindDoc="0" locked="0" layoutInCell="1" allowOverlap="0" wp14:anchorId="57F67CF4" wp14:editId="26248BEA">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6896100"/>
                <wp:effectExtent l="0" t="0" r="5715" b="0"/>
                <wp:wrapSquare wrapText="left"/>
                <wp:docPr id="2" name="Text Box 2" descr="Newsletter sidebar 2"/>
                <wp:cNvGraphicFramePr/>
                <a:graphic xmlns:a="http://schemas.openxmlformats.org/drawingml/2006/main">
                  <a:graphicData uri="http://schemas.microsoft.com/office/word/2010/wordprocessingShape">
                    <wps:wsp>
                      <wps:cNvSpPr txBox="1"/>
                      <wps:spPr>
                        <a:xfrm>
                          <a:off x="0" y="0"/>
                          <a:ext cx="3067050" cy="6896100"/>
                        </a:xfrm>
                        <a:prstGeom prst="rect">
                          <a:avLst/>
                        </a:prstGeom>
                        <a:noFill/>
                        <a:ln w="6350">
                          <a:noFill/>
                        </a:ln>
                        <a:effectLst/>
                      </wps:spPr>
                      <wps:txbx>
                        <w:txbxContent>
                          <w:p w:rsidR="002628DC" w:rsidRDefault="006B7C9A" w:rsidP="002628DC">
                            <w:pPr>
                              <w:pStyle w:val="Photo"/>
                            </w:pPr>
                            <w:r>
                              <w:rPr>
                                <w:noProof/>
                              </w:rPr>
                              <w:drawing>
                                <wp:inline distT="0" distB="0" distL="0" distR="0" wp14:anchorId="7BCB2F54" wp14:editId="3CE39A22">
                                  <wp:extent cx="2019299" cy="25241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ience Spring 16.JPG"/>
                                          <pic:cNvPicPr/>
                                        </pic:nvPicPr>
                                        <pic:blipFill>
                                          <a:blip r:embed="rId11">
                                            <a:extLst>
                                              <a:ext uri="{28A0092B-C50C-407E-A947-70E740481C1C}">
                                                <a14:useLocalDpi xmlns:a14="http://schemas.microsoft.com/office/drawing/2010/main" val="0"/>
                                              </a:ext>
                                            </a:extLst>
                                          </a:blip>
                                          <a:stretch>
                                            <a:fillRect/>
                                          </a:stretch>
                                        </pic:blipFill>
                                        <pic:spPr>
                                          <a:xfrm>
                                            <a:off x="0" y="0"/>
                                            <a:ext cx="2029827" cy="2537285"/>
                                          </a:xfrm>
                                          <a:prstGeom prst="rect">
                                            <a:avLst/>
                                          </a:prstGeom>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24"/>
                            </w:tblGrid>
                            <w:tr w:rsidR="002628DC"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2628DC" w:rsidRDefault="002628DC">
                                  <w:pPr>
                                    <w:pStyle w:val="TableSpace"/>
                                  </w:pPr>
                                </w:p>
                              </w:tc>
                            </w:tr>
                            <w:tr w:rsidR="002628DC" w:rsidTr="005D5BF5">
                              <w:trPr>
                                <w:trHeight w:val="9576"/>
                                <w:jc w:val="center"/>
                              </w:trPr>
                              <w:tc>
                                <w:tcPr>
                                  <w:tcW w:w="3439" w:type="dxa"/>
                                  <w:tcBorders>
                                    <w:top w:val="nil"/>
                                    <w:bottom w:val="nil"/>
                                  </w:tcBorders>
                                </w:tcPr>
                                <w:p w:rsidR="00F01F9C" w:rsidRPr="002C0D2E" w:rsidRDefault="00F01F9C" w:rsidP="00F01F9C">
                                  <w:pPr>
                                    <w:pStyle w:val="Heading1"/>
                                    <w:ind w:left="0"/>
                                    <w:outlineLvl w:val="0"/>
                                    <w:rPr>
                                      <w:color w:val="auto"/>
                                      <w:sz w:val="22"/>
                                      <w:szCs w:val="22"/>
                                    </w:rPr>
                                  </w:pPr>
                                  <w:r w:rsidRPr="002C0D2E">
                                    <w:rPr>
                                      <w:color w:val="auto"/>
                                      <w:sz w:val="22"/>
                                      <w:szCs w:val="22"/>
                                    </w:rPr>
                                    <w:t>Brewster 7</w:t>
                                  </w:r>
                                  <w:r w:rsidRPr="002C0D2E">
                                    <w:rPr>
                                      <w:color w:val="auto"/>
                                      <w:sz w:val="22"/>
                                      <w:szCs w:val="22"/>
                                      <w:vertAlign w:val="superscript"/>
                                    </w:rPr>
                                    <w:t>th</w:t>
                                  </w:r>
                                  <w:r w:rsidRPr="002C0D2E">
                                    <w:rPr>
                                      <w:color w:val="auto"/>
                                      <w:sz w:val="22"/>
                                      <w:szCs w:val="22"/>
                                    </w:rPr>
                                    <w:t xml:space="preserve"> Grader Joseph Myers has been selected and will be attending the Junior National Young Leaders Conference in Washington DC this summer!  Joey will be an excellent representation of Brewster Schools and Rural Kansas!  Joseph is pictured above.</w:t>
                                  </w:r>
                                </w:p>
                                <w:p w:rsidR="002628DC" w:rsidRDefault="00AA660A" w:rsidP="00F01F9C">
                                  <w:pPr>
                                    <w:pStyle w:val="Heading1"/>
                                    <w:ind w:left="0"/>
                                    <w:outlineLvl w:val="0"/>
                                  </w:pPr>
                                  <w:r>
                                    <w:t>Upcoming Western Kansas Liberty League Events…..</w:t>
                                  </w:r>
                                </w:p>
                                <w:p w:rsidR="002628DC" w:rsidRDefault="00AA660A">
                                  <w:pPr>
                                    <w:pStyle w:val="Heading2"/>
                                    <w:outlineLvl w:val="1"/>
                                  </w:pPr>
                                  <w:r>
                                    <w:t xml:space="preserve">WKLL </w:t>
                                  </w:r>
                                  <w:r w:rsidR="006B7C9A">
                                    <w:t>JH Track Meet</w:t>
                                  </w:r>
                                </w:p>
                                <w:p w:rsidR="006B7C9A" w:rsidRPr="006B7C9A" w:rsidRDefault="00F16188" w:rsidP="006B7C9A">
                                  <w:r>
                                    <w:t>May 12</w:t>
                                  </w:r>
                                  <w:r w:rsidR="006B7C9A">
                                    <w:t xml:space="preserve"> – 10am CT in Logan</w:t>
                                  </w:r>
                                </w:p>
                                <w:p w:rsidR="00FB05D2" w:rsidRDefault="00FB05D2">
                                  <w:pPr>
                                    <w:rPr>
                                      <w:b/>
                                    </w:rPr>
                                  </w:pPr>
                                  <w:r>
                                    <w:rPr>
                                      <w:b/>
                                    </w:rPr>
                                    <w:t xml:space="preserve">WKLL HS </w:t>
                                  </w:r>
                                  <w:r w:rsidR="006B7C9A">
                                    <w:rPr>
                                      <w:b/>
                                    </w:rPr>
                                    <w:t>Track Meet</w:t>
                                  </w:r>
                                </w:p>
                                <w:p w:rsidR="00FB05D2" w:rsidRPr="00FB05D2" w:rsidRDefault="00F16188">
                                  <w:r>
                                    <w:t>May 12</w:t>
                                  </w:r>
                                  <w:r w:rsidR="006B7C9A">
                                    <w:t xml:space="preserve"> – 2pm CT in Logan</w:t>
                                  </w:r>
                                </w:p>
                                <w:p w:rsidR="00FB05D2" w:rsidRPr="00FB05D2" w:rsidRDefault="00FB05D2" w:rsidP="00AA660A"/>
                              </w:tc>
                            </w:tr>
                          </w:tbl>
                          <w:p w:rsidR="002628DC" w:rsidRDefault="002628DC" w:rsidP="002628DC">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 w14:anchorId="57F67CF4" id="Text Box 2" o:spid="_x0000_s1027" type="#_x0000_t202" alt="Newsletter sidebar 2" style="position:absolute;left:0;text-align:left;margin-left:0;margin-top:0;width:241.5pt;height:543pt;z-index:251667456;visibility:visible;mso-wrap-style:square;mso-width-percent:286;mso-height-percent:0;mso-left-percent:669;mso-wrap-distance-left:9pt;mso-wrap-distance-top:0;mso-wrap-distance-right:9pt;mso-wrap-distance-bottom:0;mso-position-horizontal-relative:page;mso-position-vertical:top;mso-position-vertical-relative:margin;mso-width-percent:286;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" o:allowoverlap="f" filled="f" stroked="f" strokeweight=".5pt">
                <v:textbox inset="1.44pt,0,1.44pt,0">
                  <w:txbxContent>
                    <w:p w:rsidR="002628DC" w:rsidRDefault="006B7C9A" w:rsidP="002628DC">
                      <w:pPr>
                        <w:pStyle w:val="Photo"/>
                      </w:pPr>
                      <w:r>
                        <w:rPr>
                          <w:noProof/>
                        </w:rPr>
                        <w:drawing>
                          <wp:inline distT="0" distB="0" distL="0" distR="0" wp14:anchorId="7BCB2F54" wp14:editId="3CE39A22">
                            <wp:extent cx="2019299" cy="25241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ience Spring 16.JPG"/>
                                    <pic:cNvPicPr/>
                                  </pic:nvPicPr>
                                  <pic:blipFill>
                                    <a:blip r:embed="rId11">
                                      <a:extLst>
                                        <a:ext uri="{28A0092B-C50C-407E-A947-70E740481C1C}">
                                          <a14:useLocalDpi xmlns:a14="http://schemas.microsoft.com/office/drawing/2010/main" val="0"/>
                                        </a:ext>
                                      </a:extLst>
                                    </a:blip>
                                    <a:stretch>
                                      <a:fillRect/>
                                    </a:stretch>
                                  </pic:blipFill>
                                  <pic:spPr>
                                    <a:xfrm>
                                      <a:off x="0" y="0"/>
                                      <a:ext cx="2029827" cy="2537285"/>
                                    </a:xfrm>
                                    <a:prstGeom prst="rect">
                                      <a:avLst/>
                                    </a:prstGeom>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24"/>
                      </w:tblGrid>
                      <w:tr w:rsidR="002628DC"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2628DC" w:rsidRDefault="002628DC">
                            <w:pPr>
                              <w:pStyle w:val="TableSpace"/>
                            </w:pPr>
                          </w:p>
                        </w:tc>
                      </w:tr>
                      <w:tr w:rsidR="002628DC" w:rsidTr="005D5BF5">
                        <w:trPr>
                          <w:trHeight w:val="9576"/>
                          <w:jc w:val="center"/>
                        </w:trPr>
                        <w:tc>
                          <w:tcPr>
                            <w:tcW w:w="3439" w:type="dxa"/>
                            <w:tcBorders>
                              <w:top w:val="nil"/>
                              <w:bottom w:val="nil"/>
                            </w:tcBorders>
                          </w:tcPr>
                          <w:p w:rsidR="00F01F9C" w:rsidRPr="002C0D2E" w:rsidRDefault="00F01F9C" w:rsidP="00F01F9C">
                            <w:pPr>
                              <w:pStyle w:val="Heading1"/>
                              <w:ind w:left="0"/>
                              <w:outlineLvl w:val="0"/>
                              <w:rPr>
                                <w:color w:val="auto"/>
                                <w:sz w:val="22"/>
                                <w:szCs w:val="22"/>
                              </w:rPr>
                            </w:pPr>
                            <w:r w:rsidRPr="002C0D2E">
                              <w:rPr>
                                <w:color w:val="auto"/>
                                <w:sz w:val="22"/>
                                <w:szCs w:val="22"/>
                              </w:rPr>
                              <w:t>Brewster 7</w:t>
                            </w:r>
                            <w:r w:rsidRPr="002C0D2E">
                              <w:rPr>
                                <w:color w:val="auto"/>
                                <w:sz w:val="22"/>
                                <w:szCs w:val="22"/>
                                <w:vertAlign w:val="superscript"/>
                              </w:rPr>
                              <w:t>th</w:t>
                            </w:r>
                            <w:r w:rsidRPr="002C0D2E">
                              <w:rPr>
                                <w:color w:val="auto"/>
                                <w:sz w:val="22"/>
                                <w:szCs w:val="22"/>
                              </w:rPr>
                              <w:t xml:space="preserve"> Grader Joseph Myers has been selected and will be attending the Junior National Young Leaders Conference in Washington DC this summer!  Joey will be an excellent representation of Brewster Schools and Rural Kansas!  Joseph is pictured above.</w:t>
                            </w:r>
                          </w:p>
                          <w:p w:rsidR="002628DC" w:rsidRDefault="00AA660A" w:rsidP="00F01F9C">
                            <w:pPr>
                              <w:pStyle w:val="Heading1"/>
                              <w:ind w:left="0"/>
                              <w:outlineLvl w:val="0"/>
                            </w:pPr>
                            <w:r>
                              <w:t>Upcoming Western Kansas Liberty League Events…..</w:t>
                            </w:r>
                          </w:p>
                          <w:p w:rsidR="002628DC" w:rsidRDefault="00AA660A">
                            <w:pPr>
                              <w:pStyle w:val="Heading2"/>
                              <w:outlineLvl w:val="1"/>
                            </w:pPr>
                            <w:r>
                              <w:t xml:space="preserve">WKLL </w:t>
                            </w:r>
                            <w:r w:rsidR="006B7C9A">
                              <w:t>JH Track Meet</w:t>
                            </w:r>
                          </w:p>
                          <w:p w:rsidR="006B7C9A" w:rsidRPr="006B7C9A" w:rsidRDefault="00F16188" w:rsidP="006B7C9A">
                            <w:r>
                              <w:t>May 12</w:t>
                            </w:r>
                            <w:r w:rsidR="006B7C9A">
                              <w:t xml:space="preserve"> – 10am CT in Logan</w:t>
                            </w:r>
                          </w:p>
                          <w:p w:rsidR="00FB05D2" w:rsidRDefault="00FB05D2">
                            <w:pPr>
                              <w:rPr>
                                <w:b/>
                              </w:rPr>
                            </w:pPr>
                            <w:r>
                              <w:rPr>
                                <w:b/>
                              </w:rPr>
                              <w:t xml:space="preserve">WKLL HS </w:t>
                            </w:r>
                            <w:r w:rsidR="006B7C9A">
                              <w:rPr>
                                <w:b/>
                              </w:rPr>
                              <w:t>Track Meet</w:t>
                            </w:r>
                          </w:p>
                          <w:p w:rsidR="00FB05D2" w:rsidRPr="00FB05D2" w:rsidRDefault="00F16188">
                            <w:r>
                              <w:t>May 12</w:t>
                            </w:r>
                            <w:r w:rsidR="006B7C9A">
                              <w:t xml:space="preserve"> – 2pm CT in Logan</w:t>
                            </w:r>
                          </w:p>
                          <w:p w:rsidR="00FB05D2" w:rsidRPr="00FB05D2" w:rsidRDefault="00FB05D2" w:rsidP="00AA660A"/>
                        </w:tc>
                      </w:tr>
                    </w:tbl>
                    <w:p w:rsidR="002628DC" w:rsidRDefault="002628DC" w:rsidP="002628DC">
                      <w:pPr>
                        <w:pStyle w:val="NoSpacing"/>
                      </w:pPr>
                    </w:p>
                  </w:txbxContent>
                </v:textbox>
                <w10:wrap type="square" side="left" anchorx="page" anchory="margin"/>
              </v:shape>
            </w:pict>
          </mc:Fallback>
        </mc:AlternateContent>
      </w:r>
      <w:r w:rsidR="004918B3">
        <w:t xml:space="preserve">The last of </w:t>
      </w:r>
      <w:r w:rsidR="007E3CE8">
        <w:t xml:space="preserve">STUCO’s </w:t>
      </w:r>
      <w:r w:rsidR="004918B3">
        <w:t>projects for this school year were hosting a meal prior to the K-6 spring music program and serving ice cream following the 7-12</w:t>
      </w:r>
      <w:r w:rsidR="004918B3" w:rsidRPr="004918B3">
        <w:rPr>
          <w:vertAlign w:val="superscript"/>
        </w:rPr>
        <w:t>th</w:t>
      </w:r>
      <w:r w:rsidR="004918B3">
        <w:t xml:space="preserve"> grade spring music program.  STUCO has already started their planning and discussion for Homecoming week next year.  They are going to be changing up some of our activities here in school, and for the community.  Stay tuned next fall for more news on homecoming.</w:t>
      </w:r>
    </w:p>
    <w:p w:rsidR="00630312" w:rsidRDefault="00CA0380" w:rsidP="00E05398">
      <w:r>
        <w:rPr>
          <w:b/>
        </w:rPr>
        <w:t xml:space="preserve">Brewster </w:t>
      </w:r>
      <w:r w:rsidR="00E442B8">
        <w:rPr>
          <w:b/>
        </w:rPr>
        <w:t>FFA</w:t>
      </w:r>
      <w:r w:rsidR="00CA0F83">
        <w:rPr>
          <w:b/>
        </w:rPr>
        <w:t>……</w:t>
      </w:r>
      <w:r w:rsidR="004918B3">
        <w:t xml:space="preserve">As this is being written the Brewster FFA chapter is in Manhattan competing in the state FFA Competition.  This is an opportunity for our judging teams to show of the skills they have been honing all school year long.  Our senior division judging team that is representing Brewster in Manhattan is </w:t>
      </w:r>
      <w:r w:rsidR="00AB407D">
        <w:t>Grace Oard (Senior), Austin Bear (Junior), and Weston Schmidt (Freshman).  In addition we a junior division team also participating.  Those members are Samantha Cozza (8</w:t>
      </w:r>
      <w:r w:rsidR="00AB407D" w:rsidRPr="00AB407D">
        <w:rPr>
          <w:vertAlign w:val="superscript"/>
        </w:rPr>
        <w:t>th</w:t>
      </w:r>
      <w:r w:rsidR="00AB407D">
        <w:t xml:space="preserve"> Grade), Colten Palmer (8</w:t>
      </w:r>
      <w:r w:rsidR="00AB407D" w:rsidRPr="00AB407D">
        <w:rPr>
          <w:vertAlign w:val="superscript"/>
        </w:rPr>
        <w:t>th</w:t>
      </w:r>
      <w:r w:rsidR="00AB407D">
        <w:t xml:space="preserve"> Grade), </w:t>
      </w:r>
      <w:r w:rsidR="00F16188">
        <w:t>Brandon Kenny (8</w:t>
      </w:r>
      <w:r w:rsidR="00F16188" w:rsidRPr="00F16188">
        <w:rPr>
          <w:vertAlign w:val="superscript"/>
        </w:rPr>
        <w:t>th</w:t>
      </w:r>
      <w:r w:rsidR="00F16188">
        <w:t xml:space="preserve"> Grade), and Ryan Hause (8</w:t>
      </w:r>
      <w:r w:rsidR="00F16188" w:rsidRPr="00F16188">
        <w:rPr>
          <w:vertAlign w:val="superscript"/>
        </w:rPr>
        <w:t>th</w:t>
      </w:r>
      <w:r w:rsidR="00F16188">
        <w:t xml:space="preserve"> Grade).  The judging teams have done an excellent job of representing Brewster this year, bringing home several plaques for high team placement.  In addition to judging the FFA organization recently just hosted a Oyster fry and work auction.  The turnout was great for the event, and the FFA members are very grateful to all of those who continue to support their program.</w:t>
      </w:r>
    </w:p>
    <w:p w:rsidR="007E3CE8" w:rsidRDefault="007E3CE8" w:rsidP="00DB1E71">
      <w:r>
        <w:rPr>
          <w:noProof/>
        </w:rPr>
        <w:drawing>
          <wp:anchor distT="0" distB="0" distL="114300" distR="114300" simplePos="0" relativeHeight="251669504" behindDoc="0" locked="0" layoutInCell="1" allowOverlap="1">
            <wp:simplePos x="0" y="0"/>
            <wp:positionH relativeFrom="column">
              <wp:posOffset>-47625</wp:posOffset>
            </wp:positionH>
            <wp:positionV relativeFrom="paragraph">
              <wp:posOffset>1241425</wp:posOffset>
            </wp:positionV>
            <wp:extent cx="3671570" cy="2447925"/>
            <wp:effectExtent l="0" t="0" r="508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1570" cy="2447925"/>
                    </a:xfrm>
                    <a:prstGeom prst="rect">
                      <a:avLst/>
                    </a:prstGeom>
                  </pic:spPr>
                </pic:pic>
              </a:graphicData>
            </a:graphic>
            <wp14:sizeRelH relativeFrom="margin">
              <wp14:pctWidth>0</wp14:pctWidth>
            </wp14:sizeRelH>
            <wp14:sizeRelV relativeFrom="margin">
              <wp14:pctHeight>0</wp14:pctHeight>
            </wp14:sizeRelV>
          </wp:anchor>
        </w:drawing>
      </w:r>
      <w:r w:rsidR="00150FB3">
        <w:rPr>
          <w:b/>
        </w:rPr>
        <w:t>Spring Sports Kicked Off…</w:t>
      </w:r>
      <w:r w:rsidR="00150FB3">
        <w:t>…</w:t>
      </w:r>
      <w:r w:rsidR="00F16188">
        <w:t>Both JH and HS track programs have competed well throughout the season.  We have had one school record broken so far in the HS men’s discus.  Zack</w:t>
      </w:r>
      <w:r w:rsidR="00CF6D74">
        <w:t xml:space="preserve"> Johnson broke a 1971 record held by Larry Robinson with a throw of 140’</w:t>
      </w:r>
      <w:r w:rsidR="00DB1E71">
        <w:t>11”.  The previous record was 139’3”.  Congratulations to Zack</w:t>
      </w:r>
      <w:r>
        <w:t xml:space="preserve"> (Pictured Below)</w:t>
      </w:r>
      <w:r w:rsidR="00DB1E71">
        <w:t>!  In addition to this bro</w:t>
      </w:r>
      <w:r w:rsidR="002C0D2E">
        <w:t>ken record, there are several other</w:t>
      </w:r>
      <w:r w:rsidR="00DB1E71">
        <w:t xml:space="preserve"> records “on watch” at both the HS and JH level this year.  JH will wrap up their season at Logan on May 12 with the league meet, we wish them the best of luck.  HS will finish the regular season in Logan for the WKLL meet as well on the 12</w:t>
      </w:r>
      <w:r w:rsidR="00DB1E71" w:rsidRPr="00DB1E71">
        <w:rPr>
          <w:vertAlign w:val="superscript"/>
        </w:rPr>
        <w:t>th</w:t>
      </w:r>
      <w:r w:rsidR="00DB1E71">
        <w:t xml:space="preserve">.  </w:t>
      </w:r>
      <w:r>
        <w:t>Continued………</w:t>
      </w:r>
    </w:p>
    <w:p w:rsidR="007E3CE8" w:rsidRDefault="007E3CE8" w:rsidP="00DB1E71"/>
    <w:p w:rsidR="00DB1E71" w:rsidRDefault="00DB1E71" w:rsidP="00DB1E71">
      <w:r>
        <w:lastRenderedPageBreak/>
        <w:t xml:space="preserve">They will look to bring their best performances to the Regional meet the week following in Hays, and hopefully qualify another good contingency of Bulldogs to the State Track and Field meet in Wichita over Memorial Day weekend.  </w:t>
      </w:r>
    </w:p>
    <w:p w:rsidR="00DB1E71" w:rsidRPr="00DB1E71" w:rsidRDefault="00DB1E71" w:rsidP="00DB1E71">
      <w:r>
        <w:t>After a year hiatus, Brewster High School once again has a competing golf team.  The team is being coached this year by Mr. Michael Collett.  While the team consists of some young golfers, they have been performing very well, and competing among the top of the pack in their meets.  They will wrap up their regular season Monday May 15 in Hays at the 1A Regional meet.  We wish them luck and hope to see a State Qualifier.</w:t>
      </w:r>
    </w:p>
    <w:p w:rsidR="004742EC" w:rsidRDefault="004742EC" w:rsidP="00B03E8F">
      <w:r>
        <w:rPr>
          <w:b/>
        </w:rPr>
        <w:t>Busy, Busy, Busy…….</w:t>
      </w:r>
      <w:r>
        <w:t>As the end of the school year approaches, our days at school seem to fill up fast with events and activities.  Below is an outline of some additional seasonal activities coming up at Brewster Schools………….</w:t>
      </w:r>
    </w:p>
    <w:p w:rsidR="004742EC" w:rsidRDefault="004742EC" w:rsidP="004742EC">
      <w:pPr>
        <w:spacing w:before="0" w:after="0" w:line="240" w:lineRule="auto"/>
      </w:pPr>
      <w:r>
        <w:tab/>
      </w:r>
      <w:r>
        <w:tab/>
      </w:r>
      <w:r w:rsidR="00B03E8F">
        <w:t>May 11</w:t>
      </w:r>
      <w:r>
        <w:t xml:space="preserve"> – 6-12 Grade Activities Banquet – Pot </w:t>
      </w:r>
      <w:r w:rsidR="00E442B8">
        <w:t>Luck Meal 6:45</w:t>
      </w:r>
      <w:r>
        <w:t>pm, Program 7pm CT</w:t>
      </w:r>
    </w:p>
    <w:p w:rsidR="00B03E8F" w:rsidRDefault="00B03E8F" w:rsidP="004742EC">
      <w:pPr>
        <w:spacing w:before="0" w:after="0" w:line="240" w:lineRule="auto"/>
      </w:pPr>
      <w:r>
        <w:tab/>
      </w:r>
      <w:r>
        <w:tab/>
      </w:r>
      <w:r>
        <w:tab/>
      </w:r>
      <w:r>
        <w:tab/>
        <w:t>*</w:t>
      </w:r>
      <w:r w:rsidR="00842BAA">
        <w:t>3</w:t>
      </w:r>
      <w:r w:rsidR="00842BAA" w:rsidRPr="00842BAA">
        <w:rPr>
          <w:vertAlign w:val="superscript"/>
        </w:rPr>
        <w:t>rd</w:t>
      </w:r>
      <w:r w:rsidR="00842BAA">
        <w:t xml:space="preserve"> and </w:t>
      </w:r>
      <w:r>
        <w:t>4</w:t>
      </w:r>
      <w:r w:rsidRPr="00B03E8F">
        <w:rPr>
          <w:vertAlign w:val="superscript"/>
        </w:rPr>
        <w:t>th</w:t>
      </w:r>
      <w:r>
        <w:t xml:space="preserve"> Grade Science Projects will be on Display*</w:t>
      </w:r>
    </w:p>
    <w:p w:rsidR="004742EC" w:rsidRDefault="00B03E8F" w:rsidP="004742EC">
      <w:pPr>
        <w:spacing w:before="0" w:after="0" w:line="240" w:lineRule="auto"/>
      </w:pPr>
      <w:r>
        <w:tab/>
      </w:r>
      <w:r>
        <w:tab/>
        <w:t>May 13</w:t>
      </w:r>
      <w:r w:rsidR="004742EC">
        <w:t xml:space="preserve"> – JH Graduation 10am, HS </w:t>
      </w:r>
      <w:r w:rsidR="00557B93">
        <w:t>Baccalaureate</w:t>
      </w:r>
      <w:r>
        <w:t xml:space="preserve"> 2</w:t>
      </w:r>
      <w:r w:rsidR="004742EC">
        <w:t>pm, HS Graduation 4pm</w:t>
      </w:r>
    </w:p>
    <w:p w:rsidR="004742EC" w:rsidRDefault="00B03E8F" w:rsidP="00557B93">
      <w:pPr>
        <w:spacing w:before="0" w:after="0" w:line="240" w:lineRule="auto"/>
        <w:ind w:left="1440" w:hanging="1440"/>
      </w:pPr>
      <w:r>
        <w:tab/>
        <w:t>May 16</w:t>
      </w:r>
      <w:r w:rsidR="004742EC">
        <w:t xml:space="preserve"> </w:t>
      </w:r>
      <w:r w:rsidR="00557B93">
        <w:t>–</w:t>
      </w:r>
      <w:r>
        <w:t xml:space="preserve"> K-4</w:t>
      </w:r>
      <w:r w:rsidRPr="00B03E8F">
        <w:rPr>
          <w:vertAlign w:val="superscript"/>
        </w:rPr>
        <w:t>th</w:t>
      </w:r>
      <w:r>
        <w:t xml:space="preserve"> Grade Field Trip to Parrot Cove Water Park in Garden City</w:t>
      </w:r>
    </w:p>
    <w:p w:rsidR="00557B93" w:rsidRDefault="00B03E8F" w:rsidP="00557B93">
      <w:pPr>
        <w:spacing w:before="0" w:after="0" w:line="240" w:lineRule="auto"/>
        <w:ind w:left="1440" w:hanging="1440"/>
      </w:pPr>
      <w:r>
        <w:tab/>
        <w:t>May 17</w:t>
      </w:r>
      <w:r w:rsidR="00557B93">
        <w:t xml:space="preserve"> – K-5</w:t>
      </w:r>
      <w:r w:rsidR="006E12B5" w:rsidRPr="006E12B5">
        <w:rPr>
          <w:vertAlign w:val="superscript"/>
        </w:rPr>
        <w:t>th</w:t>
      </w:r>
      <w:r w:rsidR="00557B93">
        <w:t xml:space="preserve"> Grade Play Day, 8:30am Start</w:t>
      </w:r>
    </w:p>
    <w:p w:rsidR="00557B93" w:rsidRPr="004742EC" w:rsidRDefault="00B03E8F" w:rsidP="00557B93">
      <w:pPr>
        <w:spacing w:before="0" w:after="0" w:line="240" w:lineRule="auto"/>
        <w:ind w:left="1440" w:hanging="1440"/>
      </w:pPr>
      <w:r>
        <w:tab/>
        <w:t>May 18</w:t>
      </w:r>
      <w:r w:rsidR="00557B93">
        <w:t xml:space="preserve"> – Last Day of School, </w:t>
      </w:r>
      <w:r>
        <w:t>FULL DAY (additional hours are required due to snow day on May 1</w:t>
      </w:r>
      <w:r w:rsidRPr="00B03E8F">
        <w:rPr>
          <w:vertAlign w:val="superscript"/>
        </w:rPr>
        <w:t>st</w:t>
      </w:r>
      <w:r>
        <w:t>)</w:t>
      </w:r>
    </w:p>
    <w:p w:rsidR="002628DC" w:rsidRDefault="001A6F79" w:rsidP="002628DC">
      <w:pPr>
        <w:pStyle w:val="Heading1"/>
        <w:ind w:left="0"/>
      </w:pPr>
      <w:r>
        <w:t>Classroom</w:t>
      </w:r>
      <w:r w:rsidR="0017259B">
        <w:t xml:space="preserve"> Happenings</w:t>
      </w:r>
      <w:r w:rsidR="002628DC">
        <w:t>……</w:t>
      </w:r>
    </w:p>
    <w:p w:rsidR="001A6F79" w:rsidRPr="001A6F79" w:rsidRDefault="00D0726E" w:rsidP="001A6F79">
      <w:r>
        <w:rPr>
          <w:b/>
        </w:rPr>
        <w:t>High School Math</w:t>
      </w:r>
      <w:r w:rsidR="00074C29">
        <w:rPr>
          <w:b/>
        </w:rPr>
        <w:t xml:space="preserve">, </w:t>
      </w:r>
      <w:r w:rsidR="00903E2D">
        <w:rPr>
          <w:b/>
        </w:rPr>
        <w:t xml:space="preserve">Mrs. </w:t>
      </w:r>
      <w:r w:rsidR="00074C29">
        <w:rPr>
          <w:b/>
        </w:rPr>
        <w:t xml:space="preserve">Jessica </w:t>
      </w:r>
      <w:r w:rsidR="00903E2D">
        <w:rPr>
          <w:b/>
        </w:rPr>
        <w:t>McCoy</w:t>
      </w:r>
      <w:r w:rsidR="002628DC">
        <w:rPr>
          <w:b/>
        </w:rPr>
        <w:t>……</w:t>
      </w:r>
      <w:r w:rsidR="001A6F79" w:rsidRPr="001A6F79">
        <w:rPr>
          <w:rFonts w:ascii="Arial" w:eastAsia="Times New Roman" w:hAnsi="Arial" w:cs="Arial"/>
          <w:color w:val="222222"/>
          <w:sz w:val="19"/>
          <w:szCs w:val="19"/>
          <w:shd w:val="clear" w:color="auto" w:fill="FFFFFF"/>
        </w:rPr>
        <w:t xml:space="preserve"> </w:t>
      </w:r>
      <w:r w:rsidR="001A6F79" w:rsidRPr="001A6F79">
        <w:t>In Algebra, each student is teaching the class about math they use in their everyday life. Topics have ranged from golf swings to photography. It is great to see how some students view math more positively when they understand it will affect them outside of school. </w:t>
      </w:r>
    </w:p>
    <w:p w:rsidR="00903E2D" w:rsidRPr="00903E2D" w:rsidRDefault="001A6F79" w:rsidP="00397799">
      <w:r w:rsidRPr="001A6F79">
        <w:t>Geometry students are learning about surface area and volume which will lead to a final project over painting rooms. Juniors have been preparing and taking the ACT this Spring. We spent time in class taking a practice test. Many students are planning on taking a second ACT to improve their scores. I have also been recommending to next year's juniors to plan to take the ACT in the fall</w:t>
      </w:r>
      <w:r>
        <w:t>.</w:t>
      </w:r>
    </w:p>
    <w:p w:rsidR="00074C29" w:rsidRPr="007E3CE8" w:rsidRDefault="00074C29" w:rsidP="007E3CE8">
      <w:pPr>
        <w:spacing w:after="0"/>
      </w:pPr>
      <w:r>
        <w:rPr>
          <w:b/>
        </w:rPr>
        <w:t>7-12 Grade Social Studies, Mr. Ray Nolan</w:t>
      </w:r>
      <w:r w:rsidR="002628DC">
        <w:rPr>
          <w:b/>
        </w:rPr>
        <w:t>……</w:t>
      </w:r>
      <w:r w:rsidR="001A6F79" w:rsidRPr="001A6F79">
        <w:rPr>
          <w:rFonts w:ascii="Arial" w:eastAsia="Times New Roman" w:hAnsi="Arial" w:cs="Arial"/>
          <w:color w:val="000000"/>
        </w:rPr>
        <w:t xml:space="preserve"> </w:t>
      </w:r>
      <w:r w:rsidR="001A6F79" w:rsidRPr="001A6F79">
        <w:t>In the Social Studies classes we are covering a wide range of information, from the end of the Cold War to decolonization in Africa after World War II. As for projects, the seventh graders have finished with their Kansas History segment and are working on analyzing the city or state of their choice in coordination with their geography section. They are researching a variety of information including why the city or state exists in the first place and the history of its incorporation and creation. As a class we came up with a variety of questions we have about various areas and the students are analyzing their city or state with those questions in mind. The students will present their findings to the class.</w:t>
      </w:r>
      <w:r w:rsidR="007E3CE8">
        <w:t xml:space="preserve">  </w:t>
      </w:r>
      <w:r w:rsidR="001A6F79" w:rsidRPr="001A6F79">
        <w:t>The seniors are finishing their sociology class by looking at substance abuse. They are researching several questions including the cost of substance abuse to society and the history of substance abuse in America. We see that substance abuse is not an issue for just the individual, but society as a whole. They also need to come up with solutions to the problem.</w:t>
      </w:r>
      <w:r w:rsidR="001A6F79" w:rsidRPr="001A6F79">
        <w:rPr>
          <w:b/>
        </w:rPr>
        <w:t xml:space="preserve"> </w:t>
      </w:r>
    </w:p>
    <w:p w:rsidR="004F25E0" w:rsidRPr="00842BAA" w:rsidRDefault="00842BAA" w:rsidP="00921E79">
      <w:r>
        <w:rPr>
          <w:b/>
        </w:rPr>
        <w:lastRenderedPageBreak/>
        <w:t>3</w:t>
      </w:r>
      <w:r w:rsidRPr="00842BAA">
        <w:rPr>
          <w:b/>
          <w:vertAlign w:val="superscript"/>
        </w:rPr>
        <w:t>rd</w:t>
      </w:r>
      <w:r>
        <w:rPr>
          <w:b/>
        </w:rPr>
        <w:t xml:space="preserve"> Grade, Mrs. Mary Schmidt……</w:t>
      </w:r>
      <w:r w:rsidRPr="00842BAA">
        <w:rPr>
          <w:rFonts w:ascii="Arial" w:hAnsi="Arial" w:cs="Arial"/>
          <w:color w:val="222222"/>
          <w:sz w:val="19"/>
          <w:szCs w:val="19"/>
          <w:shd w:val="clear" w:color="auto" w:fill="FFFFFF"/>
        </w:rPr>
        <w:t xml:space="preserve"> </w:t>
      </w:r>
      <w:r w:rsidRPr="00842BAA">
        <w:t xml:space="preserve">Brewster K-4 elementary students are ending this 2016-2017 school year with a blast of activities.  On May 9th we will be celebrating the </w:t>
      </w:r>
      <w:r w:rsidR="002D2884" w:rsidRPr="00842BAA">
        <w:t>student’s</w:t>
      </w:r>
      <w:r w:rsidRPr="00842BAA">
        <w:t xml:space="preserve"> hard work in Reading with our annual Reading Party.  We will play outdoor games at the park by Hunter Hall, ending the day with a special cold treat. Thursday, May 11th, 3rd and 4th graders will be displaying their science experimen</w:t>
      </w:r>
      <w:r w:rsidR="0067323C">
        <w:t>ts at Awards Night.  If you can</w:t>
      </w:r>
      <w:r w:rsidRPr="00842BAA">
        <w:t>not make it to Awards Night, the displays will be set up after school for you to see. Tuesday, May 16th, K-4 are going to Parrot Cove Indoor Water Park for a day full of water fun.  Remember to send a lunch, towel, and dry clothes with your kids that day.  Play Day is scheduled for May 17th in the morning.</w:t>
      </w:r>
      <w:r w:rsidR="00847B77">
        <w:t xml:space="preserve">  </w:t>
      </w:r>
      <w:r w:rsidRPr="00842BAA">
        <w:t>We encourage parents and families to come watch the kids participate in fun activities.  That brings us to May 18th, the last day of school.  Thank you parents for your kindness and support this year.  Have a great summer!!</w:t>
      </w:r>
    </w:p>
    <w:p w:rsidR="00C85D4E" w:rsidRDefault="00C85D4E" w:rsidP="00C85D4E">
      <w:pPr>
        <w:pStyle w:val="Heading1"/>
      </w:pPr>
      <w:r>
        <w:t>Congratulations are in Order!!</w:t>
      </w:r>
    </w:p>
    <w:p w:rsidR="00C85D4E" w:rsidRDefault="00590D4D" w:rsidP="00847B77">
      <w:pPr>
        <w:rPr>
          <w:noProof/>
        </w:rPr>
      </w:pPr>
      <w:r>
        <w:rPr>
          <w:noProof/>
        </w:rPr>
        <w:drawing>
          <wp:anchor distT="0" distB="0" distL="114300" distR="114300" simplePos="0" relativeHeight="251668480" behindDoc="1" locked="0" layoutInCell="1" allowOverlap="1">
            <wp:simplePos x="0" y="0"/>
            <wp:positionH relativeFrom="column">
              <wp:posOffset>1962150</wp:posOffset>
            </wp:positionH>
            <wp:positionV relativeFrom="paragraph">
              <wp:posOffset>506730</wp:posOffset>
            </wp:positionV>
            <wp:extent cx="4813300" cy="3609975"/>
            <wp:effectExtent l="0" t="0" r="6350" b="9525"/>
            <wp:wrapTight wrapText="bothSides">
              <wp:wrapPolygon edited="0">
                <wp:start x="0" y="0"/>
                <wp:lineTo x="0" y="21543"/>
                <wp:lineTo x="21543" y="21543"/>
                <wp:lineTo x="215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ustin.JPG"/>
                    <pic:cNvPicPr/>
                  </pic:nvPicPr>
                  <pic:blipFill>
                    <a:blip r:embed="rId13" cstate="print">
                      <a:extLst>
                        <a:ext uri="{BEBA8EAE-BF5A-486C-A8C5-ECC9F3942E4B}">
                          <a14:imgProps xmlns:a14="http://schemas.microsoft.com/office/drawing/2010/main">
                            <a14:imgLayer r:embed="rId14">
                              <a14:imgEffect>
                                <a14:saturation sat="12000"/>
                              </a14:imgEffect>
                            </a14:imgLayer>
                          </a14:imgProps>
                        </a:ext>
                        <a:ext uri="{28A0092B-C50C-407E-A947-70E740481C1C}">
                          <a14:useLocalDpi xmlns:a14="http://schemas.microsoft.com/office/drawing/2010/main" val="0"/>
                        </a:ext>
                      </a:extLst>
                    </a:blip>
                    <a:stretch>
                      <a:fillRect/>
                    </a:stretch>
                  </pic:blipFill>
                  <pic:spPr>
                    <a:xfrm>
                      <a:off x="0" y="0"/>
                      <a:ext cx="4813300" cy="3609975"/>
                    </a:xfrm>
                    <a:prstGeom prst="rect">
                      <a:avLst/>
                    </a:prstGeom>
                  </pic:spPr>
                </pic:pic>
              </a:graphicData>
            </a:graphic>
            <wp14:sizeRelH relativeFrom="margin">
              <wp14:pctWidth>0</wp14:pctWidth>
            </wp14:sizeRelH>
            <wp14:sizeRelV relativeFrom="margin">
              <wp14:pctHeight>0</wp14:pctHeight>
            </wp14:sizeRelV>
          </wp:anchor>
        </w:drawing>
      </w:r>
      <w:r w:rsidR="00C2707D" w:rsidRPr="00C2707D">
        <w:rPr>
          <w:noProof/>
        </w:rPr>
        <w:t xml:space="preserve">The Brewster Music Department has had a busy spring! The High School Choir competed at the Winter Park Ski Music Festival in Winter Park, Colorado in March and came home with two trophies for Superior Ratings and Best in Class! What a great way to be rewarded for their hard work this year! </w:t>
      </w:r>
      <w:r w:rsidR="00F01F9C">
        <w:rPr>
          <w:noProof/>
        </w:rPr>
        <w:t xml:space="preserve">The Choir worked hard to raise the funds to be able to attend this competiton.  </w:t>
      </w:r>
      <w:r w:rsidR="00F01F9C" w:rsidRPr="00F01F9C">
        <w:rPr>
          <w:noProof/>
        </w:rPr>
        <w:t xml:space="preserve">Great Work Choir and Ms. Chambers! Choir members are pictured </w:t>
      </w:r>
      <w:r w:rsidR="00F01F9C">
        <w:rPr>
          <w:noProof/>
        </w:rPr>
        <w:t>to the right</w:t>
      </w:r>
      <w:r w:rsidR="00F01F9C" w:rsidRPr="00F01F9C">
        <w:rPr>
          <w:noProof/>
        </w:rPr>
        <w:t xml:space="preserve"> holding their </w:t>
      </w:r>
      <w:bookmarkStart w:id="0" w:name="_GoBack"/>
      <w:bookmarkEnd w:id="0"/>
      <w:r w:rsidR="00F01F9C" w:rsidRPr="00F01F9C">
        <w:rPr>
          <w:noProof/>
        </w:rPr>
        <w:t xml:space="preserve">trophies! </w:t>
      </w:r>
      <w:r w:rsidR="00F01F9C">
        <w:rPr>
          <w:noProof/>
        </w:rPr>
        <w:t>In addtion to the Winter Park competition b</w:t>
      </w:r>
      <w:r w:rsidR="00C2707D" w:rsidRPr="00C2707D">
        <w:rPr>
          <w:noProof/>
        </w:rPr>
        <w:t>oth Junior High and High School students participated in solo and ensemble festivals in April, earning several outstanding and excellent ratings. Those students will receive their certificates at the Spring Awards Banquet on May 11th. And our Spring Concerts were a big hit with students and parents alike with the country music theme! I am so proud of the growth of these young musicians over the last two years! If you or your student is interested in summer music lessons, please let me know! I'd love to help them continue learning and growing over the summer months!</w:t>
      </w:r>
    </w:p>
    <w:p w:rsidR="00F01F9C" w:rsidRDefault="00F01F9C" w:rsidP="00847B77">
      <w:pPr>
        <w:rPr>
          <w:noProof/>
        </w:rPr>
      </w:pPr>
    </w:p>
    <w:p w:rsidR="006B40AD" w:rsidRDefault="00D857A4" w:rsidP="006B40AD">
      <w:pPr>
        <w:ind w:left="0"/>
        <w:jc w:val="center"/>
        <w:rPr>
          <w:noProof/>
          <w:sz w:val="10"/>
          <w:szCs w:val="10"/>
        </w:rPr>
      </w:pPr>
      <w:r>
        <w:rPr>
          <w:sz w:val="40"/>
          <w:szCs w:val="40"/>
        </w:rPr>
        <w:lastRenderedPageBreak/>
        <w:t>Some Spring Snapshots</w:t>
      </w:r>
      <w:r w:rsidRPr="006B40AD">
        <w:rPr>
          <w:sz w:val="40"/>
          <w:szCs w:val="40"/>
        </w:rPr>
        <w:t>……</w:t>
      </w:r>
    </w:p>
    <w:p w:rsidR="006B40AD" w:rsidRDefault="006B40AD" w:rsidP="006B40AD">
      <w:pPr>
        <w:keepNext/>
        <w:ind w:left="0"/>
        <w:jc w:val="center"/>
      </w:pPr>
      <w:r>
        <w:rPr>
          <w:noProof/>
          <w:sz w:val="40"/>
          <w:szCs w:val="40"/>
        </w:rPr>
        <w:drawing>
          <wp:inline distT="0" distB="0" distL="0" distR="0">
            <wp:extent cx="3222213" cy="2676525"/>
            <wp:effectExtent l="114300" t="152400" r="111760" b="142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rcus.jpg"/>
                    <pic:cNvPicPr/>
                  </pic:nvPicPr>
                  <pic:blipFill>
                    <a:blip r:embed="rId15" cstate="print">
                      <a:extLst>
                        <a:ext uri="{28A0092B-C50C-407E-A947-70E740481C1C}">
                          <a14:useLocalDpi xmlns:a14="http://schemas.microsoft.com/office/drawing/2010/main" val="0"/>
                        </a:ext>
                      </a:extLst>
                    </a:blip>
                    <a:stretch>
                      <a:fillRect/>
                    </a:stretch>
                  </pic:blipFill>
                  <pic:spPr>
                    <a:xfrm rot="21237222">
                      <a:off x="0" y="0"/>
                      <a:ext cx="3233160" cy="2685618"/>
                    </a:xfrm>
                    <a:prstGeom prst="rect">
                      <a:avLst/>
                    </a:prstGeom>
                    <a:effectLst>
                      <a:softEdge rad="190500"/>
                    </a:effectLst>
                  </pic:spPr>
                </pic:pic>
              </a:graphicData>
            </a:graphic>
          </wp:inline>
        </w:drawing>
      </w:r>
      <w:r>
        <w:t xml:space="preserve">    </w:t>
      </w:r>
      <w:r>
        <w:rPr>
          <w:noProof/>
        </w:rPr>
        <w:drawing>
          <wp:inline distT="0" distB="0" distL="0" distR="0">
            <wp:extent cx="2104473" cy="2171700"/>
            <wp:effectExtent l="95250" t="95250" r="86360" b="952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m.JPG"/>
                    <pic:cNvPicPr/>
                  </pic:nvPicPr>
                  <pic:blipFill>
                    <a:blip r:embed="rId16" cstate="print">
                      <a:extLst>
                        <a:ext uri="{28A0092B-C50C-407E-A947-70E740481C1C}">
                          <a14:useLocalDpi xmlns:a14="http://schemas.microsoft.com/office/drawing/2010/main" val="0"/>
                        </a:ext>
                      </a:extLst>
                    </a:blip>
                    <a:stretch>
                      <a:fillRect/>
                    </a:stretch>
                  </pic:blipFill>
                  <pic:spPr>
                    <a:xfrm rot="275007">
                      <a:off x="0" y="0"/>
                      <a:ext cx="2106557" cy="2173851"/>
                    </a:xfrm>
                    <a:prstGeom prst="rect">
                      <a:avLst/>
                    </a:prstGeom>
                    <a:ln>
                      <a:noFill/>
                    </a:ln>
                    <a:effectLst>
                      <a:softEdge rad="112500"/>
                    </a:effectLst>
                  </pic:spPr>
                </pic:pic>
              </a:graphicData>
            </a:graphic>
          </wp:inline>
        </w:drawing>
      </w:r>
    </w:p>
    <w:p w:rsidR="006B40AD" w:rsidRDefault="006B40AD" w:rsidP="006B40AD">
      <w:pPr>
        <w:keepNext/>
        <w:ind w:left="0"/>
        <w:jc w:val="center"/>
      </w:pPr>
    </w:p>
    <w:p w:rsidR="006B40AD" w:rsidRDefault="006B40AD" w:rsidP="006B40AD">
      <w:pPr>
        <w:keepNext/>
        <w:ind w:left="0"/>
        <w:jc w:val="center"/>
      </w:pPr>
      <w:r>
        <w:rPr>
          <w:noProof/>
        </w:rPr>
        <w:drawing>
          <wp:inline distT="0" distB="0" distL="0" distR="0">
            <wp:extent cx="3295650" cy="2302682"/>
            <wp:effectExtent l="38100" t="95250" r="57150" b="977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IMG_9116.JPG"/>
                    <pic:cNvPicPr/>
                  </pic:nvPicPr>
                  <pic:blipFill>
                    <a:blip r:embed="rId17" cstate="print">
                      <a:extLst>
                        <a:ext uri="{28A0092B-C50C-407E-A947-70E740481C1C}">
                          <a14:useLocalDpi xmlns:a14="http://schemas.microsoft.com/office/drawing/2010/main" val="0"/>
                        </a:ext>
                      </a:extLst>
                    </a:blip>
                    <a:stretch>
                      <a:fillRect/>
                    </a:stretch>
                  </pic:blipFill>
                  <pic:spPr>
                    <a:xfrm rot="21358942">
                      <a:off x="0" y="0"/>
                      <a:ext cx="3303093" cy="2307882"/>
                    </a:xfrm>
                    <a:prstGeom prst="rect">
                      <a:avLst/>
                    </a:prstGeom>
                    <a:effectLst>
                      <a:softEdge rad="190500"/>
                    </a:effectLst>
                  </pic:spPr>
                </pic:pic>
              </a:graphicData>
            </a:graphic>
          </wp:inline>
        </w:drawing>
      </w:r>
      <w:r>
        <w:t xml:space="preserve">  </w:t>
      </w:r>
      <w:r>
        <w:rPr>
          <w:noProof/>
        </w:rPr>
        <w:drawing>
          <wp:inline distT="0" distB="0" distL="0" distR="0">
            <wp:extent cx="3160413" cy="2809841"/>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niors - Cop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3633" cy="2812704"/>
                    </a:xfrm>
                    <a:prstGeom prst="rect">
                      <a:avLst/>
                    </a:prstGeom>
                    <a:effectLst>
                      <a:softEdge rad="190500"/>
                    </a:effectLst>
                  </pic:spPr>
                </pic:pic>
              </a:graphicData>
            </a:graphic>
          </wp:inline>
        </w:drawing>
      </w:r>
    </w:p>
    <w:p w:rsidR="00DE142B" w:rsidRDefault="00DE142B" w:rsidP="006B40AD">
      <w:pPr>
        <w:ind w:left="0"/>
        <w:jc w:val="center"/>
        <w:rPr>
          <w:sz w:val="40"/>
          <w:szCs w:val="40"/>
        </w:rPr>
      </w:pPr>
    </w:p>
    <w:p w:rsidR="006B40AD" w:rsidRPr="006B40AD" w:rsidRDefault="00DE142B" w:rsidP="006B40AD">
      <w:pPr>
        <w:ind w:left="0"/>
        <w:jc w:val="center"/>
        <w:rPr>
          <w:sz w:val="40"/>
          <w:szCs w:val="40"/>
        </w:rPr>
      </w:pPr>
      <w:r>
        <w:rPr>
          <w:noProof/>
          <w:sz w:val="40"/>
          <w:szCs w:val="40"/>
        </w:rPr>
        <mc:AlternateContent>
          <mc:Choice Requires="wps">
            <w:drawing>
              <wp:anchor distT="0" distB="0" distL="114300" distR="114300" simplePos="0" relativeHeight="251670528" behindDoc="0" locked="0" layoutInCell="1" allowOverlap="1">
                <wp:simplePos x="0" y="0"/>
                <wp:positionH relativeFrom="column">
                  <wp:posOffset>219075</wp:posOffset>
                </wp:positionH>
                <wp:positionV relativeFrom="paragraph">
                  <wp:posOffset>18415</wp:posOffset>
                </wp:positionV>
                <wp:extent cx="6038850" cy="6191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603885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142B" w:rsidRDefault="00DE142B" w:rsidP="00DE142B">
                            <w:pPr>
                              <w:spacing w:before="0" w:after="0" w:line="240" w:lineRule="auto"/>
                              <w:ind w:left="0"/>
                              <w:rPr>
                                <w:sz w:val="16"/>
                                <w:szCs w:val="16"/>
                              </w:rPr>
                            </w:pPr>
                            <w:r w:rsidRPr="00DE142B">
                              <w:rPr>
                                <w:sz w:val="16"/>
                                <w:szCs w:val="16"/>
                              </w:rPr>
                              <w:t>Top Right:  3</w:t>
                            </w:r>
                            <w:r w:rsidRPr="00DE142B">
                              <w:rPr>
                                <w:sz w:val="16"/>
                                <w:szCs w:val="16"/>
                                <w:vertAlign w:val="superscript"/>
                              </w:rPr>
                              <w:t>rd</w:t>
                            </w:r>
                            <w:r w:rsidRPr="00DE142B">
                              <w:rPr>
                                <w:sz w:val="16"/>
                                <w:szCs w:val="16"/>
                              </w:rPr>
                              <w:t>-4</w:t>
                            </w:r>
                            <w:r w:rsidRPr="00DE142B">
                              <w:rPr>
                                <w:sz w:val="16"/>
                                <w:szCs w:val="16"/>
                                <w:vertAlign w:val="superscript"/>
                              </w:rPr>
                              <w:t>th</w:t>
                            </w:r>
                            <w:r w:rsidRPr="00DE142B">
                              <w:rPr>
                                <w:sz w:val="16"/>
                                <w:szCs w:val="16"/>
                              </w:rPr>
                              <w:t xml:space="preserve"> Graders at Shrine Circus</w:t>
                            </w:r>
                            <w:r>
                              <w:rPr>
                                <w:sz w:val="16"/>
                                <w:szCs w:val="16"/>
                              </w:rPr>
                              <w:tab/>
                            </w:r>
                          </w:p>
                          <w:p w:rsidR="00DE142B" w:rsidRDefault="00DE142B" w:rsidP="00DE142B">
                            <w:pPr>
                              <w:spacing w:before="0" w:after="0" w:line="240" w:lineRule="auto"/>
                              <w:ind w:left="0"/>
                              <w:rPr>
                                <w:sz w:val="16"/>
                                <w:szCs w:val="16"/>
                              </w:rPr>
                            </w:pPr>
                            <w:r>
                              <w:rPr>
                                <w:sz w:val="16"/>
                                <w:szCs w:val="16"/>
                              </w:rPr>
                              <w:t>Top Left:  Sophomores Enjoy the 2017 Prom, “Rustic Romance”</w:t>
                            </w:r>
                          </w:p>
                          <w:p w:rsidR="00DE142B" w:rsidRDefault="00DE142B" w:rsidP="00DE142B">
                            <w:pPr>
                              <w:spacing w:before="0" w:after="0" w:line="240" w:lineRule="auto"/>
                              <w:ind w:left="0"/>
                              <w:rPr>
                                <w:sz w:val="16"/>
                                <w:szCs w:val="16"/>
                              </w:rPr>
                            </w:pPr>
                            <w:r>
                              <w:rPr>
                                <w:sz w:val="16"/>
                                <w:szCs w:val="16"/>
                              </w:rPr>
                              <w:t xml:space="preserve">Bottom Right:  Elementary Students Performing a Line Dance at the Spring Concert   </w:t>
                            </w:r>
                          </w:p>
                          <w:p w:rsidR="00DE142B" w:rsidRPr="00DE142B" w:rsidRDefault="00DE142B" w:rsidP="00DE142B">
                            <w:pPr>
                              <w:spacing w:before="0" w:after="0" w:line="240" w:lineRule="auto"/>
                              <w:ind w:left="0"/>
                              <w:rPr>
                                <w:sz w:val="16"/>
                                <w:szCs w:val="16"/>
                              </w:rPr>
                            </w:pPr>
                            <w:r>
                              <w:rPr>
                                <w:sz w:val="16"/>
                                <w:szCs w:val="16"/>
                              </w:rPr>
                              <w:t>Bottom Left:  Senior Class at Prom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left:0;text-align:left;margin-left:17.25pt;margin-top:1.45pt;width:475.5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" fillcolor="white [3201]" strokeweight=".5pt">
                <v:textbox>
                  <w:txbxContent>
                    <w:p w:rsidR="00DE142B" w:rsidRDefault="00DE142B" w:rsidP="00DE142B">
                      <w:pPr>
                        <w:spacing w:before="0" w:after="0" w:line="240" w:lineRule="auto"/>
                        <w:ind w:left="0"/>
                        <w:rPr>
                          <w:sz w:val="16"/>
                          <w:szCs w:val="16"/>
                        </w:rPr>
                      </w:pPr>
                      <w:r w:rsidRPr="00DE142B">
                        <w:rPr>
                          <w:sz w:val="16"/>
                          <w:szCs w:val="16"/>
                        </w:rPr>
                        <w:t>Top Right:  3</w:t>
                      </w:r>
                      <w:r w:rsidRPr="00DE142B">
                        <w:rPr>
                          <w:sz w:val="16"/>
                          <w:szCs w:val="16"/>
                          <w:vertAlign w:val="superscript"/>
                        </w:rPr>
                        <w:t>rd</w:t>
                      </w:r>
                      <w:r w:rsidRPr="00DE142B">
                        <w:rPr>
                          <w:sz w:val="16"/>
                          <w:szCs w:val="16"/>
                        </w:rPr>
                        <w:t>-4</w:t>
                      </w:r>
                      <w:r w:rsidRPr="00DE142B">
                        <w:rPr>
                          <w:sz w:val="16"/>
                          <w:szCs w:val="16"/>
                          <w:vertAlign w:val="superscript"/>
                        </w:rPr>
                        <w:t>th</w:t>
                      </w:r>
                      <w:r w:rsidRPr="00DE142B">
                        <w:rPr>
                          <w:sz w:val="16"/>
                          <w:szCs w:val="16"/>
                        </w:rPr>
                        <w:t xml:space="preserve"> Graders at Shrine Circus</w:t>
                      </w:r>
                      <w:r>
                        <w:rPr>
                          <w:sz w:val="16"/>
                          <w:szCs w:val="16"/>
                        </w:rPr>
                        <w:tab/>
                      </w:r>
                    </w:p>
                    <w:p w:rsidR="00DE142B" w:rsidRDefault="00DE142B" w:rsidP="00DE142B">
                      <w:pPr>
                        <w:spacing w:before="0" w:after="0" w:line="240" w:lineRule="auto"/>
                        <w:ind w:left="0"/>
                        <w:rPr>
                          <w:sz w:val="16"/>
                          <w:szCs w:val="16"/>
                        </w:rPr>
                      </w:pPr>
                      <w:r>
                        <w:rPr>
                          <w:sz w:val="16"/>
                          <w:szCs w:val="16"/>
                        </w:rPr>
                        <w:t>Top Left:  Sophomores Enjoy the 2017 Prom, “Rustic Romance”</w:t>
                      </w:r>
                    </w:p>
                    <w:p w:rsidR="00DE142B" w:rsidRDefault="00DE142B" w:rsidP="00DE142B">
                      <w:pPr>
                        <w:spacing w:before="0" w:after="0" w:line="240" w:lineRule="auto"/>
                        <w:ind w:left="0"/>
                        <w:rPr>
                          <w:sz w:val="16"/>
                          <w:szCs w:val="16"/>
                        </w:rPr>
                      </w:pPr>
                      <w:r>
                        <w:rPr>
                          <w:sz w:val="16"/>
                          <w:szCs w:val="16"/>
                        </w:rPr>
                        <w:t xml:space="preserve">Bottom Right:  Elementary Students Performing a Line Dance at the Spring Concert   </w:t>
                      </w:r>
                    </w:p>
                    <w:p w:rsidR="00DE142B" w:rsidRPr="00DE142B" w:rsidRDefault="00DE142B" w:rsidP="00DE142B">
                      <w:pPr>
                        <w:spacing w:before="0" w:after="0" w:line="240" w:lineRule="auto"/>
                        <w:ind w:left="0"/>
                        <w:rPr>
                          <w:sz w:val="16"/>
                          <w:szCs w:val="16"/>
                        </w:rPr>
                      </w:pPr>
                      <w:r>
                        <w:rPr>
                          <w:sz w:val="16"/>
                          <w:szCs w:val="16"/>
                        </w:rPr>
                        <w:t>Bottom Left:  Senior Class at Prom</w:t>
                      </w:r>
                    </w:p>
                  </w:txbxContent>
                </v:textbox>
              </v:shape>
            </w:pict>
          </mc:Fallback>
        </mc:AlternateContent>
      </w:r>
      <w:r w:rsidR="006B40AD">
        <w:rPr>
          <w:sz w:val="40"/>
          <w:szCs w:val="40"/>
        </w:rPr>
        <w:t xml:space="preserve">  </w:t>
      </w:r>
    </w:p>
    <w:p w:rsidR="00D857A4" w:rsidRPr="006B40AD" w:rsidRDefault="00D857A4" w:rsidP="006B40AD">
      <w:pPr>
        <w:ind w:left="0"/>
        <w:rPr>
          <w:sz w:val="10"/>
          <w:szCs w:val="10"/>
        </w:rPr>
      </w:pPr>
    </w:p>
    <w:p w:rsidR="000F1458" w:rsidRPr="006B40AD" w:rsidRDefault="000F1458" w:rsidP="000F1458">
      <w:pPr>
        <w:rPr>
          <w:sz w:val="10"/>
          <w:szCs w:val="10"/>
        </w:rPr>
      </w:pPr>
    </w:p>
    <w:p w:rsidR="000F1458" w:rsidRPr="006B40AD" w:rsidRDefault="000F1458" w:rsidP="000F1458">
      <w:pPr>
        <w:rPr>
          <w:sz w:val="10"/>
          <w:szCs w:val="10"/>
        </w:rPr>
      </w:pPr>
    </w:p>
    <w:p w:rsidR="000F1458" w:rsidRDefault="000F1458" w:rsidP="000F1458">
      <w:pPr>
        <w:rPr>
          <w:sz w:val="40"/>
          <w:szCs w:val="40"/>
        </w:rPr>
      </w:pPr>
    </w:p>
    <w:p w:rsidR="00D857A4" w:rsidRPr="00D857A4" w:rsidRDefault="00D857A4" w:rsidP="00D857A4">
      <w:pPr>
        <w:jc w:val="center"/>
        <w:rPr>
          <w:sz w:val="40"/>
          <w:szCs w:val="40"/>
        </w:rPr>
      </w:pPr>
    </w:p>
    <w:p w:rsidR="003747E7" w:rsidRPr="00D857A4" w:rsidRDefault="003747E7" w:rsidP="00D857A4">
      <w:pPr>
        <w:ind w:left="0"/>
        <w:jc w:val="center"/>
        <w:rPr>
          <w:sz w:val="40"/>
          <w:szCs w:val="40"/>
        </w:rPr>
      </w:pPr>
    </w:p>
    <w:p w:rsidR="005A198E" w:rsidRDefault="005A198E" w:rsidP="007E1150">
      <w:pPr>
        <w:jc w:val="center"/>
        <w:rPr>
          <w:b/>
          <w:color w:val="918485" w:themeColor="accent5"/>
          <w:sz w:val="20"/>
          <w:szCs w:val="20"/>
        </w:rPr>
      </w:pPr>
    </w:p>
    <w:p w:rsidR="005A198E" w:rsidRDefault="005A198E" w:rsidP="007E1150">
      <w:pPr>
        <w:jc w:val="center"/>
        <w:rPr>
          <w:b/>
          <w:color w:val="918485" w:themeColor="accent5"/>
          <w:sz w:val="20"/>
          <w:szCs w:val="20"/>
        </w:rPr>
      </w:pPr>
    </w:p>
    <w:p w:rsidR="005A198E" w:rsidRDefault="005A198E" w:rsidP="007E1150">
      <w:pPr>
        <w:jc w:val="center"/>
        <w:rPr>
          <w:b/>
          <w:color w:val="918485" w:themeColor="accent5"/>
          <w:sz w:val="20"/>
          <w:szCs w:val="20"/>
        </w:rPr>
      </w:pPr>
    </w:p>
    <w:p w:rsidR="005A198E" w:rsidRDefault="005A198E" w:rsidP="007E1150">
      <w:pPr>
        <w:jc w:val="center"/>
        <w:rPr>
          <w:b/>
          <w:color w:val="918485" w:themeColor="accent5"/>
          <w:sz w:val="20"/>
          <w:szCs w:val="20"/>
        </w:rPr>
      </w:pPr>
    </w:p>
    <w:p w:rsidR="005A198E" w:rsidRDefault="005A198E" w:rsidP="007E1150">
      <w:pPr>
        <w:jc w:val="center"/>
        <w:rPr>
          <w:b/>
          <w:color w:val="918485" w:themeColor="accent5"/>
          <w:sz w:val="20"/>
          <w:szCs w:val="20"/>
        </w:rPr>
      </w:pPr>
    </w:p>
    <w:p w:rsidR="005A198E" w:rsidRDefault="005A198E" w:rsidP="007E1150">
      <w:pPr>
        <w:jc w:val="center"/>
        <w:rPr>
          <w:b/>
          <w:color w:val="918485" w:themeColor="accent5"/>
          <w:sz w:val="20"/>
          <w:szCs w:val="20"/>
        </w:rPr>
      </w:pPr>
    </w:p>
    <w:p w:rsidR="005A198E" w:rsidRDefault="005A198E" w:rsidP="007E1150">
      <w:pPr>
        <w:jc w:val="center"/>
        <w:rPr>
          <w:b/>
          <w:color w:val="918485" w:themeColor="accent5"/>
          <w:sz w:val="20"/>
          <w:szCs w:val="20"/>
        </w:rPr>
      </w:pPr>
    </w:p>
    <w:p w:rsidR="005A198E" w:rsidRDefault="005A198E" w:rsidP="007E1150">
      <w:pPr>
        <w:jc w:val="center"/>
        <w:rPr>
          <w:b/>
          <w:color w:val="918485" w:themeColor="accent5"/>
          <w:sz w:val="20"/>
          <w:szCs w:val="20"/>
        </w:rPr>
      </w:pPr>
    </w:p>
    <w:p w:rsidR="005A198E" w:rsidRDefault="005A198E" w:rsidP="007E1150">
      <w:pPr>
        <w:jc w:val="center"/>
        <w:rPr>
          <w:b/>
          <w:color w:val="918485" w:themeColor="accent5"/>
          <w:sz w:val="20"/>
          <w:szCs w:val="20"/>
        </w:rPr>
      </w:pPr>
    </w:p>
    <w:p w:rsidR="005A198E" w:rsidRDefault="005A198E" w:rsidP="000D5B5C">
      <w:pPr>
        <w:spacing w:before="0" w:after="0" w:line="240" w:lineRule="auto"/>
        <w:ind w:left="0"/>
        <w:rPr>
          <w:b/>
          <w:color w:val="918485" w:themeColor="accent5"/>
          <w:sz w:val="20"/>
          <w:szCs w:val="20"/>
        </w:rPr>
      </w:pPr>
    </w:p>
    <w:p w:rsidR="00C85D4E" w:rsidRDefault="00C85D4E" w:rsidP="005A198E">
      <w:pPr>
        <w:spacing w:before="0" w:after="0" w:line="240" w:lineRule="auto"/>
        <w:jc w:val="center"/>
        <w:rPr>
          <w:b/>
          <w:color w:val="918485" w:themeColor="accent5"/>
          <w:sz w:val="20"/>
          <w:szCs w:val="20"/>
        </w:rPr>
      </w:pPr>
    </w:p>
    <w:p w:rsidR="00C85D4E" w:rsidRDefault="00C85D4E" w:rsidP="005A198E">
      <w:pPr>
        <w:spacing w:before="0" w:after="0" w:line="240" w:lineRule="auto"/>
        <w:jc w:val="center"/>
        <w:rPr>
          <w:b/>
          <w:color w:val="918485" w:themeColor="accent5"/>
          <w:sz w:val="20"/>
          <w:szCs w:val="20"/>
        </w:rPr>
      </w:pPr>
    </w:p>
    <w:p w:rsidR="00C85D4E" w:rsidRDefault="00C85D4E" w:rsidP="005A198E">
      <w:pPr>
        <w:spacing w:before="0" w:after="0" w:line="240" w:lineRule="auto"/>
        <w:jc w:val="center"/>
        <w:rPr>
          <w:b/>
          <w:color w:val="918485" w:themeColor="accent5"/>
          <w:sz w:val="20"/>
          <w:szCs w:val="20"/>
        </w:rPr>
      </w:pPr>
    </w:p>
    <w:p w:rsidR="00FB05D2" w:rsidRPr="005A198E" w:rsidRDefault="00A830B1" w:rsidP="005A198E">
      <w:pPr>
        <w:spacing w:before="0" w:after="0" w:line="240" w:lineRule="auto"/>
        <w:jc w:val="center"/>
        <w:rPr>
          <w:b/>
          <w:color w:val="918485" w:themeColor="accent5"/>
          <w:sz w:val="20"/>
          <w:szCs w:val="20"/>
        </w:rPr>
      </w:pPr>
      <w:r w:rsidRPr="005A198E">
        <w:rPr>
          <w:b/>
          <w:color w:val="918485" w:themeColor="accent5"/>
          <w:sz w:val="20"/>
          <w:szCs w:val="20"/>
        </w:rPr>
        <w:t>Contact Information:</w:t>
      </w:r>
    </w:p>
    <w:p w:rsidR="00A830B1" w:rsidRPr="005A198E" w:rsidRDefault="00A830B1" w:rsidP="005A198E">
      <w:pPr>
        <w:spacing w:before="0" w:after="0" w:line="240" w:lineRule="auto"/>
        <w:jc w:val="center"/>
        <w:rPr>
          <w:b/>
          <w:color w:val="918485" w:themeColor="accent5"/>
          <w:sz w:val="20"/>
          <w:szCs w:val="20"/>
        </w:rPr>
      </w:pPr>
      <w:r w:rsidRPr="005A198E">
        <w:rPr>
          <w:b/>
          <w:color w:val="918485" w:themeColor="accent5"/>
          <w:sz w:val="20"/>
          <w:szCs w:val="20"/>
        </w:rPr>
        <w:t>Brewster Schools – PO Box 220 – Brewster KS 67732</w:t>
      </w:r>
    </w:p>
    <w:p w:rsidR="00A830B1" w:rsidRPr="005A198E" w:rsidRDefault="00A830B1" w:rsidP="005A198E">
      <w:pPr>
        <w:spacing w:before="0" w:after="0" w:line="240" w:lineRule="auto"/>
        <w:jc w:val="center"/>
        <w:rPr>
          <w:b/>
          <w:color w:val="918485" w:themeColor="accent5"/>
          <w:sz w:val="20"/>
          <w:szCs w:val="20"/>
        </w:rPr>
      </w:pPr>
      <w:r w:rsidRPr="005A198E">
        <w:rPr>
          <w:b/>
          <w:color w:val="918485" w:themeColor="accent5"/>
          <w:sz w:val="20"/>
          <w:szCs w:val="20"/>
        </w:rPr>
        <w:t>Phone:  785-694-2236</w:t>
      </w:r>
    </w:p>
    <w:p w:rsidR="00A830B1" w:rsidRPr="005A198E" w:rsidRDefault="00A830B1" w:rsidP="005A198E">
      <w:pPr>
        <w:spacing w:before="0" w:after="0" w:line="240" w:lineRule="auto"/>
        <w:jc w:val="center"/>
        <w:rPr>
          <w:b/>
          <w:color w:val="918485" w:themeColor="accent5"/>
          <w:sz w:val="20"/>
          <w:szCs w:val="20"/>
        </w:rPr>
      </w:pPr>
      <w:r w:rsidRPr="005A198E">
        <w:rPr>
          <w:b/>
          <w:color w:val="918485" w:themeColor="accent5"/>
          <w:sz w:val="20"/>
          <w:szCs w:val="20"/>
        </w:rPr>
        <w:t>Fax:  785-694-2746</w:t>
      </w:r>
    </w:p>
    <w:p w:rsidR="00A830B1" w:rsidRPr="005A198E" w:rsidRDefault="00A830B1" w:rsidP="007E1150">
      <w:pPr>
        <w:jc w:val="center"/>
        <w:rPr>
          <w:b/>
          <w:color w:val="918485" w:themeColor="accent5"/>
          <w:sz w:val="20"/>
          <w:szCs w:val="20"/>
        </w:rPr>
      </w:pPr>
      <w:r w:rsidRPr="005A198E">
        <w:rPr>
          <w:b/>
          <w:color w:val="918485" w:themeColor="accent5"/>
          <w:sz w:val="20"/>
          <w:szCs w:val="20"/>
        </w:rPr>
        <w:t xml:space="preserve">Web:  </w:t>
      </w:r>
      <w:hyperlink r:id="rId19" w:history="1">
        <w:r w:rsidRPr="005A198E">
          <w:rPr>
            <w:rStyle w:val="Hyperlink"/>
            <w:b/>
            <w:sz w:val="20"/>
            <w:szCs w:val="20"/>
          </w:rPr>
          <w:t>www.usd314.weebly.com</w:t>
        </w:r>
      </w:hyperlink>
    </w:p>
    <w:p w:rsidR="00A830B1" w:rsidRPr="005A198E" w:rsidRDefault="00A830B1" w:rsidP="007E1150">
      <w:pPr>
        <w:jc w:val="center"/>
        <w:rPr>
          <w:b/>
          <w:color w:val="918485" w:themeColor="accent5"/>
          <w:sz w:val="20"/>
          <w:szCs w:val="20"/>
        </w:rPr>
      </w:pPr>
      <w:r w:rsidRPr="005A198E">
        <w:rPr>
          <w:b/>
          <w:color w:val="918485" w:themeColor="accent5"/>
          <w:sz w:val="20"/>
          <w:szCs w:val="20"/>
        </w:rPr>
        <w:t xml:space="preserve">Superintendent/PK-12 Principal:  Shea Rothchild, </w:t>
      </w:r>
      <w:hyperlink r:id="rId20" w:history="1">
        <w:r w:rsidRPr="005A198E">
          <w:rPr>
            <w:rStyle w:val="Hyperlink"/>
            <w:b/>
            <w:sz w:val="20"/>
            <w:szCs w:val="20"/>
          </w:rPr>
          <w:t>shea.rothchild@usd314.com</w:t>
        </w:r>
      </w:hyperlink>
    </w:p>
    <w:p w:rsidR="00A830B1" w:rsidRPr="005A198E" w:rsidRDefault="00A830B1" w:rsidP="007E1150">
      <w:pPr>
        <w:jc w:val="center"/>
        <w:rPr>
          <w:b/>
          <w:color w:val="918485" w:themeColor="accent5"/>
          <w:sz w:val="20"/>
          <w:szCs w:val="20"/>
        </w:rPr>
      </w:pPr>
      <w:r w:rsidRPr="005A198E">
        <w:rPr>
          <w:b/>
          <w:color w:val="918485" w:themeColor="accent5"/>
          <w:sz w:val="20"/>
          <w:szCs w:val="20"/>
        </w:rPr>
        <w:t xml:space="preserve">Secretary:  Kathy Fulwider, </w:t>
      </w:r>
      <w:hyperlink r:id="rId21" w:history="1">
        <w:r w:rsidRPr="005A198E">
          <w:rPr>
            <w:rStyle w:val="Hyperlink"/>
            <w:b/>
            <w:sz w:val="20"/>
            <w:szCs w:val="20"/>
          </w:rPr>
          <w:t>kathy.fulwider@usd314.com</w:t>
        </w:r>
      </w:hyperlink>
    </w:p>
    <w:p w:rsidR="00A830B1" w:rsidRPr="005A198E" w:rsidRDefault="00A830B1" w:rsidP="007E1150">
      <w:pPr>
        <w:jc w:val="center"/>
        <w:rPr>
          <w:rStyle w:val="Hyperlink"/>
          <w:b/>
          <w:sz w:val="20"/>
          <w:szCs w:val="20"/>
        </w:rPr>
      </w:pPr>
      <w:r w:rsidRPr="005A198E">
        <w:rPr>
          <w:b/>
          <w:color w:val="918485" w:themeColor="accent5"/>
          <w:sz w:val="20"/>
          <w:szCs w:val="20"/>
        </w:rPr>
        <w:t xml:space="preserve">District Clerk:  Tarra Baumfalk, </w:t>
      </w:r>
      <w:hyperlink r:id="rId22" w:history="1">
        <w:r w:rsidRPr="005A198E">
          <w:rPr>
            <w:rStyle w:val="Hyperlink"/>
            <w:b/>
            <w:sz w:val="20"/>
            <w:szCs w:val="20"/>
          </w:rPr>
          <w:t>tarra.baumfalk@usd314.com</w:t>
        </w:r>
      </w:hyperlink>
    </w:p>
    <w:p w:rsidR="00EB4391" w:rsidRPr="005A198E" w:rsidRDefault="00EB4391" w:rsidP="007E1150">
      <w:pPr>
        <w:jc w:val="center"/>
        <w:rPr>
          <w:b/>
          <w:color w:val="918485" w:themeColor="accent5"/>
          <w:sz w:val="20"/>
          <w:szCs w:val="20"/>
        </w:rPr>
      </w:pPr>
      <w:r w:rsidRPr="005A198E">
        <w:rPr>
          <w:b/>
          <w:color w:val="918485" w:themeColor="accent5"/>
          <w:sz w:val="20"/>
          <w:szCs w:val="20"/>
        </w:rPr>
        <w:t xml:space="preserve">Activities Director:  Michael Collett, </w:t>
      </w:r>
      <w:hyperlink r:id="rId23" w:history="1">
        <w:r w:rsidRPr="005A198E">
          <w:rPr>
            <w:rStyle w:val="Hyperlink"/>
            <w:b/>
            <w:sz w:val="20"/>
            <w:szCs w:val="20"/>
          </w:rPr>
          <w:t>michael.collett@usd314.com</w:t>
        </w:r>
      </w:hyperlink>
      <w:r w:rsidRPr="005A198E">
        <w:rPr>
          <w:b/>
          <w:color w:val="918485" w:themeColor="accent5"/>
          <w:sz w:val="20"/>
          <w:szCs w:val="20"/>
        </w:rPr>
        <w:t xml:space="preserve"> </w:t>
      </w:r>
    </w:p>
    <w:p w:rsidR="00A830B1" w:rsidRPr="005A198E" w:rsidRDefault="00A830B1" w:rsidP="005A198E">
      <w:pPr>
        <w:jc w:val="center"/>
        <w:rPr>
          <w:b/>
          <w:color w:val="918485" w:themeColor="accent5"/>
          <w:sz w:val="20"/>
          <w:szCs w:val="20"/>
        </w:rPr>
      </w:pPr>
      <w:r w:rsidRPr="005A198E">
        <w:rPr>
          <w:b/>
          <w:color w:val="918485" w:themeColor="accent5"/>
          <w:sz w:val="20"/>
          <w:szCs w:val="20"/>
        </w:rPr>
        <w:t xml:space="preserve">Transportation Director:  Len Cloyd, </w:t>
      </w:r>
      <w:hyperlink r:id="rId24" w:history="1">
        <w:r w:rsidRPr="005A198E">
          <w:rPr>
            <w:rStyle w:val="Hyperlink"/>
            <w:b/>
            <w:sz w:val="20"/>
            <w:szCs w:val="20"/>
          </w:rPr>
          <w:t>len.cloyd@usd314.com</w:t>
        </w:r>
      </w:hyperlink>
    </w:p>
    <w:p w:rsidR="00A830B1" w:rsidRPr="005A198E" w:rsidRDefault="00A830B1" w:rsidP="00A830B1">
      <w:pPr>
        <w:jc w:val="center"/>
        <w:rPr>
          <w:b/>
          <w:color w:val="918485" w:themeColor="accent5"/>
          <w:sz w:val="20"/>
          <w:szCs w:val="20"/>
        </w:rPr>
      </w:pPr>
      <w:r w:rsidRPr="005A198E">
        <w:rPr>
          <w:b/>
          <w:color w:val="918485" w:themeColor="accent5"/>
          <w:sz w:val="20"/>
          <w:szCs w:val="20"/>
        </w:rPr>
        <w:t>Mission Statement:</w:t>
      </w:r>
    </w:p>
    <w:p w:rsidR="005A198E" w:rsidRPr="003263B4" w:rsidRDefault="00A830B1" w:rsidP="003263B4">
      <w:pPr>
        <w:spacing w:line="240" w:lineRule="auto"/>
        <w:jc w:val="center"/>
        <w:rPr>
          <w:i/>
          <w:color w:val="918485" w:themeColor="accent5"/>
          <w:sz w:val="20"/>
          <w:szCs w:val="20"/>
        </w:rPr>
      </w:pPr>
      <w:r w:rsidRPr="005A198E">
        <w:rPr>
          <w:i/>
          <w:color w:val="918485" w:themeColor="accent5"/>
          <w:sz w:val="20"/>
          <w:szCs w:val="20"/>
        </w:rPr>
        <w:t>Working Together, We will establish within a safe and caring environment, a place where students gain knowledge, grow in wisdom and develop confidence while building a strong foundation for lifelong learning and civic responsibility.</w:t>
      </w:r>
    </w:p>
    <w:sectPr w:rsidR="005A198E" w:rsidRPr="003263B4">
      <w:footerReference w:type="default" r:id="rId25"/>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C14" w:rsidRDefault="00482C14">
      <w:pPr>
        <w:spacing w:before="0" w:after="0" w:line="240" w:lineRule="auto"/>
      </w:pPr>
      <w:r>
        <w:separator/>
      </w:r>
    </w:p>
  </w:endnote>
  <w:endnote w:type="continuationSeparator" w:id="0">
    <w:p w:rsidR="00482C14" w:rsidRDefault="00482C1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6951"/>
      <w:gridCol w:w="421"/>
      <w:gridCol w:w="34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r w:rsidR="005D5BF5" w:rsidTr="005D5BF5">
      <w:tc>
        <w:tcPr>
          <w:tcW w:w="3215" w:type="pct"/>
        </w:tcPr>
        <w:p w:rsidR="005D5BF5" w:rsidRDefault="005D5BF5">
          <w:pPr>
            <w:pStyle w:val="Footer"/>
          </w:pPr>
        </w:p>
      </w:tc>
      <w:tc>
        <w:tcPr>
          <w:tcW w:w="195" w:type="pct"/>
          <w:tcBorders>
            <w:top w:val="nil"/>
            <w:bottom w:val="nil"/>
          </w:tcBorders>
          <w:shd w:val="clear" w:color="auto" w:fill="auto"/>
        </w:tcPr>
        <w:p w:rsidR="005D5BF5" w:rsidRDefault="005D5BF5">
          <w:pPr>
            <w:pStyle w:val="Footer"/>
          </w:pPr>
        </w:p>
      </w:tc>
      <w:tc>
        <w:tcPr>
          <w:tcW w:w="1585" w:type="pct"/>
        </w:tcPr>
        <w:p w:rsidR="005D5BF5" w:rsidRDefault="00D32517">
          <w:pPr>
            <w:pStyle w:val="Footer"/>
          </w:pPr>
          <w:r>
            <w:t xml:space="preserve">Page </w:t>
          </w:r>
          <w:r>
            <w:fldChar w:fldCharType="begin"/>
          </w:r>
          <w:r>
            <w:instrText xml:space="preserve"> PAGE </w:instrText>
          </w:r>
          <w:r>
            <w:fldChar w:fldCharType="separate"/>
          </w:r>
          <w:r w:rsidR="004A0CCA">
            <w:rPr>
              <w:noProof/>
            </w:rPr>
            <w:t>5</w:t>
          </w:r>
          <w:r>
            <w:fldChar w:fldCharType="end"/>
          </w:r>
          <w:r>
            <w:t xml:space="preserve"> of </w:t>
          </w:r>
          <w:r w:rsidR="00482C14">
            <w:fldChar w:fldCharType="begin"/>
          </w:r>
          <w:r w:rsidR="00482C14">
            <w:instrText xml:space="preserve"> NUMPAGES </w:instrText>
          </w:r>
          <w:r w:rsidR="00482C14">
            <w:fldChar w:fldCharType="separate"/>
          </w:r>
          <w:r w:rsidR="004A0CCA">
            <w:rPr>
              <w:noProof/>
            </w:rPr>
            <w:t>6</w:t>
          </w:r>
          <w:r w:rsidR="00482C14">
            <w:rPr>
              <w:noProof/>
            </w:rPr>
            <w:fldChar w:fldCharType="end"/>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bl>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C14" w:rsidRDefault="00482C14">
      <w:pPr>
        <w:spacing w:before="0" w:after="0" w:line="240" w:lineRule="auto"/>
      </w:pPr>
      <w:r>
        <w:separator/>
      </w:r>
    </w:p>
  </w:footnote>
  <w:footnote w:type="continuationSeparator" w:id="0">
    <w:p w:rsidR="00482C14" w:rsidRDefault="00482C14">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061"/>
    <w:rsid w:val="00074C29"/>
    <w:rsid w:val="00074E18"/>
    <w:rsid w:val="00084647"/>
    <w:rsid w:val="000A387E"/>
    <w:rsid w:val="000D5B5C"/>
    <w:rsid w:val="000F0695"/>
    <w:rsid w:val="000F1458"/>
    <w:rsid w:val="00107BC6"/>
    <w:rsid w:val="00150FB3"/>
    <w:rsid w:val="0017259B"/>
    <w:rsid w:val="00187466"/>
    <w:rsid w:val="001A6F79"/>
    <w:rsid w:val="001B2C26"/>
    <w:rsid w:val="001C5777"/>
    <w:rsid w:val="001E2728"/>
    <w:rsid w:val="00201302"/>
    <w:rsid w:val="00207915"/>
    <w:rsid w:val="002126CB"/>
    <w:rsid w:val="002628DC"/>
    <w:rsid w:val="0027210D"/>
    <w:rsid w:val="002871C1"/>
    <w:rsid w:val="002C0C22"/>
    <w:rsid w:val="002C0D2E"/>
    <w:rsid w:val="002D2884"/>
    <w:rsid w:val="00301CD2"/>
    <w:rsid w:val="003263B4"/>
    <w:rsid w:val="00330FEC"/>
    <w:rsid w:val="00354B31"/>
    <w:rsid w:val="00373621"/>
    <w:rsid w:val="003747E7"/>
    <w:rsid w:val="00397799"/>
    <w:rsid w:val="00420CD8"/>
    <w:rsid w:val="00471889"/>
    <w:rsid w:val="004742EC"/>
    <w:rsid w:val="00482C14"/>
    <w:rsid w:val="004918B3"/>
    <w:rsid w:val="004A0CCA"/>
    <w:rsid w:val="004F25E0"/>
    <w:rsid w:val="004F279A"/>
    <w:rsid w:val="00501496"/>
    <w:rsid w:val="005213B4"/>
    <w:rsid w:val="00557B93"/>
    <w:rsid w:val="00590D4D"/>
    <w:rsid w:val="005A198E"/>
    <w:rsid w:val="005B7E3F"/>
    <w:rsid w:val="005D5BF5"/>
    <w:rsid w:val="005D5E5B"/>
    <w:rsid w:val="00621E7D"/>
    <w:rsid w:val="00622FD9"/>
    <w:rsid w:val="00630312"/>
    <w:rsid w:val="0067323C"/>
    <w:rsid w:val="00690061"/>
    <w:rsid w:val="006B40AD"/>
    <w:rsid w:val="006B7C9A"/>
    <w:rsid w:val="006E12B5"/>
    <w:rsid w:val="00734D6D"/>
    <w:rsid w:val="007908EF"/>
    <w:rsid w:val="007C2A3B"/>
    <w:rsid w:val="007E1150"/>
    <w:rsid w:val="007E3CE8"/>
    <w:rsid w:val="00842BAA"/>
    <w:rsid w:val="00847B77"/>
    <w:rsid w:val="008959BF"/>
    <w:rsid w:val="008C2AA1"/>
    <w:rsid w:val="00903E2D"/>
    <w:rsid w:val="00921E79"/>
    <w:rsid w:val="009264C5"/>
    <w:rsid w:val="009308E3"/>
    <w:rsid w:val="00935D69"/>
    <w:rsid w:val="00982132"/>
    <w:rsid w:val="00996917"/>
    <w:rsid w:val="00A4655C"/>
    <w:rsid w:val="00A4709A"/>
    <w:rsid w:val="00A830B1"/>
    <w:rsid w:val="00AA660A"/>
    <w:rsid w:val="00AB2562"/>
    <w:rsid w:val="00AB407D"/>
    <w:rsid w:val="00B03E8F"/>
    <w:rsid w:val="00B512AE"/>
    <w:rsid w:val="00BE2EFD"/>
    <w:rsid w:val="00C06671"/>
    <w:rsid w:val="00C2707D"/>
    <w:rsid w:val="00C31846"/>
    <w:rsid w:val="00C85D4E"/>
    <w:rsid w:val="00C86071"/>
    <w:rsid w:val="00C91A4C"/>
    <w:rsid w:val="00CA0380"/>
    <w:rsid w:val="00CA0F83"/>
    <w:rsid w:val="00CF6D74"/>
    <w:rsid w:val="00D0726E"/>
    <w:rsid w:val="00D32517"/>
    <w:rsid w:val="00D857A4"/>
    <w:rsid w:val="00DB1E71"/>
    <w:rsid w:val="00DE142B"/>
    <w:rsid w:val="00E05398"/>
    <w:rsid w:val="00E25B3D"/>
    <w:rsid w:val="00E442B8"/>
    <w:rsid w:val="00E61F22"/>
    <w:rsid w:val="00E95965"/>
    <w:rsid w:val="00EB4391"/>
    <w:rsid w:val="00EC6489"/>
    <w:rsid w:val="00F01F9C"/>
    <w:rsid w:val="00F16188"/>
    <w:rsid w:val="00FA7A11"/>
    <w:rsid w:val="00FB0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20BFA12-33D0-41DD-A4C6-BF6EE1556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18485"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18485"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94142"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94142" w:themeColor="accent5"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18485"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D34817"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18485" w:themeColor="accent5"/>
    </w:rPr>
  </w:style>
  <w:style w:type="character" w:customStyle="1" w:styleId="FooterChar">
    <w:name w:val="Footer Char"/>
    <w:basedOn w:val="DefaultParagraphFont"/>
    <w:link w:val="Footer"/>
    <w:uiPriority w:val="99"/>
    <w:rPr>
      <w:color w:val="918485"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18485"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18485"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18485" w:themeColor="accent5"/>
        <w:bottom w:val="single" w:sz="8" w:space="0" w:color="918485"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18485" w:themeColor="accent5"/>
        <w:left w:val="single" w:sz="4" w:space="0" w:color="918485" w:themeColor="accent5"/>
        <w:bottom w:val="single" w:sz="4" w:space="0" w:color="918485" w:themeColor="accent5"/>
        <w:right w:val="single" w:sz="4" w:space="0" w:color="918485"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18485"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94142"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94142" w:themeColor="accent5" w:themeShade="80"/>
    </w:rPr>
  </w:style>
  <w:style w:type="character" w:styleId="Hyperlink">
    <w:name w:val="Hyperlink"/>
    <w:basedOn w:val="DefaultParagraphFont"/>
    <w:uiPriority w:val="99"/>
    <w:unhideWhenUsed/>
    <w:rsid w:val="00630312"/>
    <w:rPr>
      <w:color w:val="CC9900" w:themeColor="hyperlink"/>
      <w:u w:val="single"/>
    </w:rPr>
  </w:style>
  <w:style w:type="paragraph" w:styleId="NormalWeb">
    <w:name w:val="Normal (Web)"/>
    <w:basedOn w:val="Normal"/>
    <w:uiPriority w:val="99"/>
    <w:semiHidden/>
    <w:unhideWhenUsed/>
    <w:rsid w:val="00BE2EFD"/>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6E12B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2B5"/>
    <w:rPr>
      <w:rFonts w:ascii="Segoe UI" w:hAnsi="Segoe UI" w:cs="Segoe UI"/>
      <w:sz w:val="18"/>
      <w:szCs w:val="18"/>
    </w:rPr>
  </w:style>
  <w:style w:type="paragraph" w:styleId="Caption">
    <w:name w:val="caption"/>
    <w:basedOn w:val="Normal"/>
    <w:next w:val="Normal"/>
    <w:uiPriority w:val="35"/>
    <w:semiHidden/>
    <w:unhideWhenUsed/>
    <w:qFormat/>
    <w:rsid w:val="000F1458"/>
    <w:pPr>
      <w:spacing w:before="0" w:line="240" w:lineRule="auto"/>
    </w:pPr>
    <w:rPr>
      <w:i/>
      <w:iCs/>
      <w:color w:val="696464"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002162">
      <w:bodyDiv w:val="1"/>
      <w:marLeft w:val="0"/>
      <w:marRight w:val="0"/>
      <w:marTop w:val="0"/>
      <w:marBottom w:val="0"/>
      <w:divBdr>
        <w:top w:val="none" w:sz="0" w:space="0" w:color="auto"/>
        <w:left w:val="none" w:sz="0" w:space="0" w:color="auto"/>
        <w:bottom w:val="none" w:sz="0" w:space="0" w:color="auto"/>
        <w:right w:val="none" w:sz="0" w:space="0" w:color="auto"/>
      </w:divBdr>
      <w:divsChild>
        <w:div w:id="292491230">
          <w:marLeft w:val="0"/>
          <w:marRight w:val="0"/>
          <w:marTop w:val="0"/>
          <w:marBottom w:val="0"/>
          <w:divBdr>
            <w:top w:val="none" w:sz="0" w:space="0" w:color="auto"/>
            <w:left w:val="none" w:sz="0" w:space="0" w:color="auto"/>
            <w:bottom w:val="none" w:sz="0" w:space="0" w:color="auto"/>
            <w:right w:val="none" w:sz="0" w:space="0" w:color="auto"/>
          </w:divBdr>
        </w:div>
        <w:div w:id="1188564873">
          <w:marLeft w:val="0"/>
          <w:marRight w:val="0"/>
          <w:marTop w:val="0"/>
          <w:marBottom w:val="0"/>
          <w:divBdr>
            <w:top w:val="none" w:sz="0" w:space="0" w:color="auto"/>
            <w:left w:val="none" w:sz="0" w:space="0" w:color="auto"/>
            <w:bottom w:val="none" w:sz="0" w:space="0" w:color="auto"/>
            <w:right w:val="none" w:sz="0" w:space="0" w:color="auto"/>
          </w:divBdr>
        </w:div>
        <w:div w:id="258832619">
          <w:marLeft w:val="0"/>
          <w:marRight w:val="0"/>
          <w:marTop w:val="0"/>
          <w:marBottom w:val="0"/>
          <w:divBdr>
            <w:top w:val="none" w:sz="0" w:space="0" w:color="auto"/>
            <w:left w:val="none" w:sz="0" w:space="0" w:color="auto"/>
            <w:bottom w:val="none" w:sz="0" w:space="0" w:color="auto"/>
            <w:right w:val="none" w:sz="0" w:space="0" w:color="auto"/>
          </w:divBdr>
        </w:div>
        <w:div w:id="2097702446">
          <w:marLeft w:val="0"/>
          <w:marRight w:val="0"/>
          <w:marTop w:val="0"/>
          <w:marBottom w:val="0"/>
          <w:divBdr>
            <w:top w:val="none" w:sz="0" w:space="0" w:color="auto"/>
            <w:left w:val="none" w:sz="0" w:space="0" w:color="auto"/>
            <w:bottom w:val="none" w:sz="0" w:space="0" w:color="auto"/>
            <w:right w:val="none" w:sz="0" w:space="0" w:color="auto"/>
          </w:divBdr>
        </w:div>
      </w:divsChild>
    </w:div>
    <w:div w:id="235409009">
      <w:bodyDiv w:val="1"/>
      <w:marLeft w:val="0"/>
      <w:marRight w:val="0"/>
      <w:marTop w:val="0"/>
      <w:marBottom w:val="0"/>
      <w:divBdr>
        <w:top w:val="none" w:sz="0" w:space="0" w:color="auto"/>
        <w:left w:val="none" w:sz="0" w:space="0" w:color="auto"/>
        <w:bottom w:val="none" w:sz="0" w:space="0" w:color="auto"/>
        <w:right w:val="none" w:sz="0" w:space="0" w:color="auto"/>
      </w:divBdr>
    </w:div>
    <w:div w:id="792553933">
      <w:bodyDiv w:val="1"/>
      <w:marLeft w:val="0"/>
      <w:marRight w:val="0"/>
      <w:marTop w:val="0"/>
      <w:marBottom w:val="0"/>
      <w:divBdr>
        <w:top w:val="none" w:sz="0" w:space="0" w:color="auto"/>
        <w:left w:val="none" w:sz="0" w:space="0" w:color="auto"/>
        <w:bottom w:val="none" w:sz="0" w:space="0" w:color="auto"/>
        <w:right w:val="none" w:sz="0" w:space="0" w:color="auto"/>
      </w:divBdr>
      <w:divsChild>
        <w:div w:id="1904490581">
          <w:marLeft w:val="0"/>
          <w:marRight w:val="0"/>
          <w:marTop w:val="0"/>
          <w:marBottom w:val="0"/>
          <w:divBdr>
            <w:top w:val="none" w:sz="0" w:space="0" w:color="auto"/>
            <w:left w:val="none" w:sz="0" w:space="0" w:color="auto"/>
            <w:bottom w:val="none" w:sz="0" w:space="0" w:color="auto"/>
            <w:right w:val="none" w:sz="0" w:space="0" w:color="auto"/>
          </w:divBdr>
        </w:div>
      </w:divsChild>
    </w:div>
    <w:div w:id="1308776815">
      <w:bodyDiv w:val="1"/>
      <w:marLeft w:val="0"/>
      <w:marRight w:val="0"/>
      <w:marTop w:val="0"/>
      <w:marBottom w:val="0"/>
      <w:divBdr>
        <w:top w:val="none" w:sz="0" w:space="0" w:color="auto"/>
        <w:left w:val="none" w:sz="0" w:space="0" w:color="auto"/>
        <w:bottom w:val="none" w:sz="0" w:space="0" w:color="auto"/>
        <w:right w:val="none" w:sz="0" w:space="0" w:color="auto"/>
      </w:divBdr>
    </w:div>
    <w:div w:id="1422028638">
      <w:bodyDiv w:val="1"/>
      <w:marLeft w:val="0"/>
      <w:marRight w:val="0"/>
      <w:marTop w:val="0"/>
      <w:marBottom w:val="0"/>
      <w:divBdr>
        <w:top w:val="none" w:sz="0" w:space="0" w:color="auto"/>
        <w:left w:val="none" w:sz="0" w:space="0" w:color="auto"/>
        <w:bottom w:val="none" w:sz="0" w:space="0" w:color="auto"/>
        <w:right w:val="none" w:sz="0" w:space="0" w:color="auto"/>
      </w:divBdr>
    </w:div>
    <w:div w:id="1758162857">
      <w:bodyDiv w:val="1"/>
      <w:marLeft w:val="0"/>
      <w:marRight w:val="0"/>
      <w:marTop w:val="0"/>
      <w:marBottom w:val="0"/>
      <w:divBdr>
        <w:top w:val="none" w:sz="0" w:space="0" w:color="auto"/>
        <w:left w:val="none" w:sz="0" w:space="0" w:color="auto"/>
        <w:bottom w:val="none" w:sz="0" w:space="0" w:color="auto"/>
        <w:right w:val="none" w:sz="0" w:space="0" w:color="auto"/>
      </w:divBdr>
      <w:divsChild>
        <w:div w:id="752825813">
          <w:marLeft w:val="0"/>
          <w:marRight w:val="0"/>
          <w:marTop w:val="0"/>
          <w:marBottom w:val="0"/>
          <w:divBdr>
            <w:top w:val="none" w:sz="0" w:space="0" w:color="auto"/>
            <w:left w:val="none" w:sz="0" w:space="0" w:color="auto"/>
            <w:bottom w:val="none" w:sz="0" w:space="0" w:color="auto"/>
            <w:right w:val="none" w:sz="0" w:space="0" w:color="auto"/>
          </w:divBdr>
        </w:div>
        <w:div w:id="917640666">
          <w:marLeft w:val="0"/>
          <w:marRight w:val="0"/>
          <w:marTop w:val="0"/>
          <w:marBottom w:val="0"/>
          <w:divBdr>
            <w:top w:val="none" w:sz="0" w:space="0" w:color="auto"/>
            <w:left w:val="none" w:sz="0" w:space="0" w:color="auto"/>
            <w:bottom w:val="none" w:sz="0" w:space="0" w:color="auto"/>
            <w:right w:val="none" w:sz="0" w:space="0" w:color="auto"/>
          </w:divBdr>
        </w:div>
        <w:div w:id="1382631338">
          <w:marLeft w:val="0"/>
          <w:marRight w:val="0"/>
          <w:marTop w:val="0"/>
          <w:marBottom w:val="0"/>
          <w:divBdr>
            <w:top w:val="none" w:sz="0" w:space="0" w:color="auto"/>
            <w:left w:val="none" w:sz="0" w:space="0" w:color="auto"/>
            <w:bottom w:val="none" w:sz="0" w:space="0" w:color="auto"/>
            <w:right w:val="none" w:sz="0" w:space="0" w:color="auto"/>
          </w:divBdr>
        </w:div>
        <w:div w:id="1622765897">
          <w:marLeft w:val="0"/>
          <w:marRight w:val="0"/>
          <w:marTop w:val="0"/>
          <w:marBottom w:val="0"/>
          <w:divBdr>
            <w:top w:val="none" w:sz="0" w:space="0" w:color="auto"/>
            <w:left w:val="none" w:sz="0" w:space="0" w:color="auto"/>
            <w:bottom w:val="none" w:sz="0" w:space="0" w:color="auto"/>
            <w:right w:val="none" w:sz="0" w:space="0" w:color="auto"/>
          </w:divBdr>
        </w:div>
        <w:div w:id="1995648008">
          <w:marLeft w:val="0"/>
          <w:marRight w:val="0"/>
          <w:marTop w:val="0"/>
          <w:marBottom w:val="0"/>
          <w:divBdr>
            <w:top w:val="none" w:sz="0" w:space="0" w:color="auto"/>
            <w:left w:val="none" w:sz="0" w:space="0" w:color="auto"/>
            <w:bottom w:val="none" w:sz="0" w:space="0" w:color="auto"/>
            <w:right w:val="none" w:sz="0" w:space="0" w:color="auto"/>
          </w:divBdr>
        </w:div>
      </w:divsChild>
    </w:div>
    <w:div w:id="1862354980">
      <w:bodyDiv w:val="1"/>
      <w:marLeft w:val="0"/>
      <w:marRight w:val="0"/>
      <w:marTop w:val="0"/>
      <w:marBottom w:val="0"/>
      <w:divBdr>
        <w:top w:val="none" w:sz="0" w:space="0" w:color="auto"/>
        <w:left w:val="none" w:sz="0" w:space="0" w:color="auto"/>
        <w:bottom w:val="none" w:sz="0" w:space="0" w:color="auto"/>
        <w:right w:val="none" w:sz="0" w:space="0" w:color="auto"/>
      </w:divBdr>
    </w:div>
    <w:div w:id="2022464959">
      <w:bodyDiv w:val="1"/>
      <w:marLeft w:val="0"/>
      <w:marRight w:val="0"/>
      <w:marTop w:val="0"/>
      <w:marBottom w:val="0"/>
      <w:divBdr>
        <w:top w:val="none" w:sz="0" w:space="0" w:color="auto"/>
        <w:left w:val="none" w:sz="0" w:space="0" w:color="auto"/>
        <w:bottom w:val="none" w:sz="0" w:space="0" w:color="auto"/>
        <w:right w:val="none" w:sz="0" w:space="0" w:color="auto"/>
      </w:divBdr>
    </w:div>
    <w:div w:id="2120904381">
      <w:bodyDiv w:val="1"/>
      <w:marLeft w:val="0"/>
      <w:marRight w:val="0"/>
      <w:marTop w:val="0"/>
      <w:marBottom w:val="0"/>
      <w:divBdr>
        <w:top w:val="none" w:sz="0" w:space="0" w:color="auto"/>
        <w:left w:val="none" w:sz="0" w:space="0" w:color="auto"/>
        <w:bottom w:val="none" w:sz="0" w:space="0" w:color="auto"/>
        <w:right w:val="none" w:sz="0" w:space="0" w:color="auto"/>
      </w:divBdr>
      <w:divsChild>
        <w:div w:id="68961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kathy.fulwider@usd314.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shea.rothchild@usd314.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mailto:len.cloyd@usd314.com"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mailto:michael.collett@usd314.com" TargetMode="External"/><Relationship Id="rId28" Type="http://schemas.openxmlformats.org/officeDocument/2006/relationships/theme" Target="theme/theme1.xml"/><Relationship Id="rId10" Type="http://schemas.openxmlformats.org/officeDocument/2006/relationships/hyperlink" Target="http://www.usd314.weebly.com" TargetMode="External"/><Relationship Id="rId19" Type="http://schemas.openxmlformats.org/officeDocument/2006/relationships/hyperlink" Target="http://www.usd314.weebly.com" TargetMode="External"/><Relationship Id="rId4" Type="http://schemas.openxmlformats.org/officeDocument/2006/relationships/settings" Target="settings.xml"/><Relationship Id="rId9" Type="http://schemas.openxmlformats.org/officeDocument/2006/relationships/hyperlink" Target="http://www.usd314.weebly.com" TargetMode="External"/><Relationship Id="rId14" Type="http://schemas.microsoft.com/office/2007/relationships/hdphoto" Target="media/hdphoto1.wdp"/><Relationship Id="rId22" Type="http://schemas.openxmlformats.org/officeDocument/2006/relationships/hyperlink" Target="mailto:tarra.baumfalk@usd314.com" TargetMode="Externa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wster%20USD%20314\AppData\Roaming\Microsoft\Templates\Elementary%20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7BBBF9B716C46619F94176813120D56"/>
        <w:category>
          <w:name w:val="General"/>
          <w:gallery w:val="placeholder"/>
        </w:category>
        <w:types>
          <w:type w:val="bbPlcHdr"/>
        </w:types>
        <w:behaviors>
          <w:behavior w:val="content"/>
        </w:behaviors>
        <w:guid w:val="{128BD0E7-C20A-43FB-A503-5D532C20E794}"/>
      </w:docPartPr>
      <w:docPartBody>
        <w:p w:rsidR="009A513C" w:rsidRDefault="00095996">
          <w:pPr>
            <w:pStyle w:val="77BBBF9B716C46619F94176813120D56"/>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996"/>
    <w:rsid w:val="00095996"/>
    <w:rsid w:val="00392005"/>
    <w:rsid w:val="0059398B"/>
    <w:rsid w:val="009A513C"/>
    <w:rsid w:val="00DC1416"/>
    <w:rsid w:val="00FC2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029D1BDADD406B9F3C8BAE74A928A1">
    <w:name w:val="F6029D1BDADD406B9F3C8BAE74A928A1"/>
  </w:style>
  <w:style w:type="paragraph" w:customStyle="1" w:styleId="2BA882B58B114E75AB63941597EC7246">
    <w:name w:val="2BA882B58B114E75AB63941597EC7246"/>
  </w:style>
  <w:style w:type="paragraph" w:customStyle="1" w:styleId="B84AC7CBFCD04AC7A48C537379976208">
    <w:name w:val="B84AC7CBFCD04AC7A48C537379976208"/>
  </w:style>
  <w:style w:type="paragraph" w:customStyle="1" w:styleId="5045219969814F3D88F61728A4375280">
    <w:name w:val="5045219969814F3D88F61728A4375280"/>
  </w:style>
  <w:style w:type="paragraph" w:customStyle="1" w:styleId="64AC9286606649B785F15D00FBFE4414">
    <w:name w:val="64AC9286606649B785F15D00FBFE4414"/>
  </w:style>
  <w:style w:type="paragraph" w:customStyle="1" w:styleId="FB06C3CB2C1C46BA8E49E49AF443BBA0">
    <w:name w:val="FB06C3CB2C1C46BA8E49E49AF443BBA0"/>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Cs w:val="26"/>
    </w:rPr>
  </w:style>
  <w:style w:type="paragraph" w:customStyle="1" w:styleId="047B53C89B5944A998F0610826E6DCE8">
    <w:name w:val="047B53C89B5944A998F0610826E6DCE8"/>
  </w:style>
  <w:style w:type="paragraph" w:customStyle="1" w:styleId="D004D23CC3A24BD4B16DCC2B16F3DCD6">
    <w:name w:val="D004D23CC3A24BD4B16DCC2B16F3DCD6"/>
  </w:style>
  <w:style w:type="paragraph" w:customStyle="1" w:styleId="77BBBF9B716C46619F94176813120D56">
    <w:name w:val="77BBBF9B716C46619F94176813120D56"/>
  </w:style>
  <w:style w:type="paragraph" w:customStyle="1" w:styleId="DE7553BB166845018BB0E162A5B64B8F">
    <w:name w:val="DE7553BB166845018BB0E162A5B64B8F"/>
  </w:style>
  <w:style w:type="paragraph" w:customStyle="1" w:styleId="AD0FCFD6DC66410F830933580D659C65">
    <w:name w:val="AD0FCFD6DC66410F830933580D659C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Elementary NEwsletter">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02E05B47-69AB-4746-8654-F2B438B31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3476</TotalTime>
  <Pages>6</Pages>
  <Words>1459</Words>
  <Characters>8318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Brewster USD 314</dc:creator>
  <cp:keywords/>
  <dc:description/>
  <cp:lastModifiedBy>Brewster USD 314</cp:lastModifiedBy>
  <cp:revision>16</cp:revision>
  <cp:lastPrinted>2017-05-04T18:12:00Z</cp:lastPrinted>
  <dcterms:created xsi:type="dcterms:W3CDTF">2017-05-02T15:19:00Z</dcterms:created>
  <dcterms:modified xsi:type="dcterms:W3CDTF">2017-05-05T02:32:00Z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